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3B000" w14:textId="77777777" w:rsidR="00556DA0" w:rsidRPr="00FD0E5C" w:rsidRDefault="00556DA0" w:rsidP="00556DA0">
      <w:pPr>
        <w:pStyle w:val="Heading1"/>
        <w:spacing w:before="27" w:line="439" w:lineRule="exact"/>
        <w:ind w:left="0" w:right="0"/>
        <w:rPr>
          <w:rFonts w:ascii="Times New Roman" w:hAnsi="Times New Roman" w:cs="Times New Roman"/>
          <w:color w:val="0000FF"/>
        </w:rPr>
      </w:pPr>
      <w:r w:rsidRPr="00FD0E5C">
        <w:rPr>
          <w:rFonts w:ascii="Times New Roman" w:hAnsi="Times New Roman" w:cs="Times New Roman"/>
          <w:color w:val="0000FF"/>
        </w:rPr>
        <w:t>P</w:t>
      </w:r>
      <w:r w:rsidRPr="00FD0E5C">
        <w:rPr>
          <w:rFonts w:ascii="Times New Roman" w:hAnsi="Times New Roman" w:cs="Times New Roman"/>
          <w:color w:val="0000FF"/>
          <w:spacing w:val="-1"/>
        </w:rPr>
        <w:t xml:space="preserve"> </w:t>
      </w:r>
      <w:r w:rsidRPr="00FD0E5C">
        <w:rPr>
          <w:rFonts w:ascii="Times New Roman" w:hAnsi="Times New Roman" w:cs="Times New Roman"/>
          <w:color w:val="0000FF"/>
        </w:rPr>
        <w:t>R</w:t>
      </w:r>
      <w:r w:rsidRPr="00FD0E5C">
        <w:rPr>
          <w:rFonts w:ascii="Times New Roman" w:hAnsi="Times New Roman" w:cs="Times New Roman"/>
          <w:color w:val="0000FF"/>
          <w:spacing w:val="-1"/>
        </w:rPr>
        <w:t xml:space="preserve"> </w:t>
      </w:r>
      <w:r w:rsidRPr="00FD0E5C">
        <w:rPr>
          <w:rFonts w:ascii="Times New Roman" w:hAnsi="Times New Roman" w:cs="Times New Roman"/>
          <w:color w:val="0000FF"/>
        </w:rPr>
        <w:t>I J</w:t>
      </w:r>
      <w:r w:rsidRPr="00FD0E5C">
        <w:rPr>
          <w:rFonts w:ascii="Times New Roman" w:hAnsi="Times New Roman" w:cs="Times New Roman"/>
          <w:color w:val="0000FF"/>
          <w:spacing w:val="-1"/>
        </w:rPr>
        <w:t xml:space="preserve"> </w:t>
      </w:r>
      <w:r w:rsidRPr="00FD0E5C">
        <w:rPr>
          <w:rFonts w:ascii="Times New Roman" w:hAnsi="Times New Roman" w:cs="Times New Roman"/>
          <w:color w:val="0000FF"/>
        </w:rPr>
        <w:t>A</w:t>
      </w:r>
      <w:r w:rsidRPr="00FD0E5C">
        <w:rPr>
          <w:rFonts w:ascii="Times New Roman" w:hAnsi="Times New Roman" w:cs="Times New Roman"/>
          <w:color w:val="0000FF"/>
          <w:spacing w:val="1"/>
        </w:rPr>
        <w:t xml:space="preserve"> </w:t>
      </w:r>
      <w:r w:rsidRPr="00FD0E5C">
        <w:rPr>
          <w:rFonts w:ascii="Times New Roman" w:hAnsi="Times New Roman" w:cs="Times New Roman"/>
          <w:color w:val="0000FF"/>
        </w:rPr>
        <w:t>V A</w:t>
      </w:r>
    </w:p>
    <w:p w14:paraId="1F63AEF1" w14:textId="43393C5E" w:rsidR="00556DA0" w:rsidRPr="00FD0E5C" w:rsidRDefault="00556DA0" w:rsidP="00556DA0">
      <w:pPr>
        <w:spacing w:line="292" w:lineRule="exact"/>
        <w:jc w:val="center"/>
        <w:rPr>
          <w:b/>
          <w:color w:val="0000FF"/>
        </w:rPr>
      </w:pPr>
      <w:r w:rsidRPr="00FD0E5C">
        <w:rPr>
          <w:b/>
          <w:color w:val="0000FF"/>
        </w:rPr>
        <w:t>ZA</w:t>
      </w:r>
      <w:r w:rsidRPr="00FD0E5C">
        <w:rPr>
          <w:b/>
          <w:color w:val="0000FF"/>
          <w:spacing w:val="-3"/>
        </w:rPr>
        <w:t xml:space="preserve"> </w:t>
      </w:r>
      <w:r w:rsidRPr="00FD0E5C">
        <w:rPr>
          <w:b/>
          <w:color w:val="0000FF"/>
        </w:rPr>
        <w:t>SUDJELOVANJE</w:t>
      </w:r>
      <w:r w:rsidRPr="00FD0E5C">
        <w:rPr>
          <w:b/>
          <w:color w:val="0000FF"/>
          <w:spacing w:val="-4"/>
        </w:rPr>
        <w:t xml:space="preserve"> </w:t>
      </w:r>
      <w:r w:rsidRPr="00FD0E5C">
        <w:rPr>
          <w:b/>
          <w:color w:val="0000FF"/>
        </w:rPr>
        <w:t>NA</w:t>
      </w:r>
      <w:r w:rsidRPr="00FD0E5C">
        <w:rPr>
          <w:b/>
          <w:color w:val="0000FF"/>
          <w:spacing w:val="-4"/>
        </w:rPr>
        <w:t xml:space="preserve"> </w:t>
      </w:r>
      <w:r w:rsidR="00AC77A8">
        <w:rPr>
          <w:b/>
          <w:color w:val="0000FF"/>
          <w:spacing w:val="-4"/>
        </w:rPr>
        <w:t xml:space="preserve">XVI. </w:t>
      </w:r>
      <w:r w:rsidRPr="00FD0E5C">
        <w:rPr>
          <w:b/>
          <w:color w:val="0000FF"/>
        </w:rPr>
        <w:t>MANIFESTACIJI</w:t>
      </w:r>
    </w:p>
    <w:p w14:paraId="4E3B1D34" w14:textId="569C8F10" w:rsidR="00556DA0" w:rsidRPr="00FD0E5C" w:rsidRDefault="00FD0E5C" w:rsidP="00556DA0">
      <w:pPr>
        <w:spacing w:line="292" w:lineRule="exact"/>
        <w:jc w:val="center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„</w:t>
      </w:r>
      <w:r w:rsidR="00556DA0" w:rsidRPr="00FD0E5C">
        <w:rPr>
          <w:b/>
          <w:bCs/>
          <w:color w:val="0000FF"/>
          <w:sz w:val="32"/>
          <w:szCs w:val="32"/>
        </w:rPr>
        <w:t>DANI MASLINE I MASLINOVIH ULJA</w:t>
      </w:r>
      <w:r>
        <w:rPr>
          <w:b/>
          <w:bCs/>
          <w:color w:val="0000FF"/>
          <w:sz w:val="32"/>
          <w:szCs w:val="32"/>
        </w:rPr>
        <w:t>“</w:t>
      </w:r>
      <w:r w:rsidR="00556DA0" w:rsidRPr="00FD0E5C">
        <w:rPr>
          <w:b/>
          <w:bCs/>
          <w:color w:val="0000FF"/>
          <w:spacing w:val="-79"/>
          <w:sz w:val="32"/>
          <w:szCs w:val="32"/>
        </w:rPr>
        <w:t xml:space="preserve">        </w:t>
      </w:r>
      <w:r w:rsidR="00556DA0" w:rsidRPr="00FD0E5C">
        <w:rPr>
          <w:b/>
          <w:bCs/>
          <w:color w:val="0000FF"/>
          <w:sz w:val="32"/>
          <w:szCs w:val="32"/>
        </w:rPr>
        <w:t xml:space="preserve"> 202</w:t>
      </w:r>
      <w:r w:rsidR="0092699D">
        <w:rPr>
          <w:b/>
          <w:bCs/>
          <w:color w:val="0000FF"/>
          <w:sz w:val="32"/>
          <w:szCs w:val="32"/>
        </w:rPr>
        <w:t>6</w:t>
      </w:r>
    </w:p>
    <w:p w14:paraId="4CDC42EF" w14:textId="77777777" w:rsidR="00556DA0" w:rsidRPr="00FD0E5C" w:rsidRDefault="00556DA0" w:rsidP="00556DA0">
      <w:pPr>
        <w:spacing w:line="267" w:lineRule="exact"/>
        <w:ind w:left="220"/>
        <w:rPr>
          <w:b/>
        </w:rPr>
      </w:pPr>
      <w:r w:rsidRPr="00FD0E5C">
        <w:rPr>
          <w:b/>
        </w:rPr>
        <w:t>Podatci</w:t>
      </w:r>
      <w:r w:rsidRPr="00FD0E5C">
        <w:rPr>
          <w:b/>
          <w:spacing w:val="-2"/>
        </w:rPr>
        <w:t xml:space="preserve"> </w:t>
      </w:r>
      <w:r w:rsidRPr="00FD0E5C">
        <w:rPr>
          <w:b/>
        </w:rPr>
        <w:t>o</w:t>
      </w:r>
      <w:r w:rsidRPr="00FD0E5C">
        <w:rPr>
          <w:b/>
          <w:spacing w:val="-3"/>
        </w:rPr>
        <w:t xml:space="preserve"> </w:t>
      </w:r>
      <w:r w:rsidRPr="00FD0E5C">
        <w:rPr>
          <w:b/>
        </w:rPr>
        <w:t>proizvođaču</w:t>
      </w:r>
    </w:p>
    <w:p w14:paraId="3900AC02" w14:textId="77777777" w:rsidR="00556DA0" w:rsidRPr="00FD0E5C" w:rsidRDefault="00556DA0" w:rsidP="00556DA0">
      <w:pPr>
        <w:spacing w:after="1"/>
        <w:rPr>
          <w:b/>
          <w:sz w:val="12"/>
        </w:rPr>
      </w:pPr>
    </w:p>
    <w:tbl>
      <w:tblPr>
        <w:tblStyle w:val="TableNormal1"/>
        <w:tblW w:w="880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717"/>
        <w:gridCol w:w="1759"/>
        <w:gridCol w:w="2069"/>
      </w:tblGrid>
      <w:tr w:rsidR="00556DA0" w:rsidRPr="00FD0E5C" w14:paraId="6729F6CA" w14:textId="77777777" w:rsidTr="00556DA0">
        <w:trPr>
          <w:trHeight w:val="268"/>
        </w:trPr>
        <w:tc>
          <w:tcPr>
            <w:tcW w:w="2264" w:type="dxa"/>
            <w:shd w:val="clear" w:color="auto" w:fill="EAF0DD"/>
          </w:tcPr>
          <w:p w14:paraId="69D392C1" w14:textId="77777777" w:rsidR="00556DA0" w:rsidRPr="00FD0E5C" w:rsidRDefault="00556DA0" w:rsidP="00CF248F">
            <w:pPr>
              <w:pStyle w:val="TableParagraph"/>
              <w:spacing w:before="1"/>
              <w:ind w:right="9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Proizvođač:</w:t>
            </w:r>
          </w:p>
        </w:tc>
        <w:tc>
          <w:tcPr>
            <w:tcW w:w="6545" w:type="dxa"/>
            <w:gridSpan w:val="3"/>
          </w:tcPr>
          <w:p w14:paraId="74B1E1A2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084D6A44" w14:textId="77777777" w:rsidTr="00556DA0">
        <w:trPr>
          <w:trHeight w:val="236"/>
        </w:trPr>
        <w:tc>
          <w:tcPr>
            <w:tcW w:w="2264" w:type="dxa"/>
            <w:shd w:val="clear" w:color="auto" w:fill="EAF0DD"/>
          </w:tcPr>
          <w:p w14:paraId="4FED95CC" w14:textId="77777777" w:rsidR="00556DA0" w:rsidRPr="00FD0E5C" w:rsidRDefault="00556DA0" w:rsidP="00CF248F">
            <w:pPr>
              <w:pStyle w:val="TableParagraph"/>
              <w:spacing w:before="1"/>
              <w:ind w:right="99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Mjesto:</w:t>
            </w:r>
          </w:p>
        </w:tc>
        <w:tc>
          <w:tcPr>
            <w:tcW w:w="2717" w:type="dxa"/>
          </w:tcPr>
          <w:p w14:paraId="68989AF5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1759" w:type="dxa"/>
            <w:shd w:val="clear" w:color="auto" w:fill="EAF0DD"/>
          </w:tcPr>
          <w:p w14:paraId="417D9FC4" w14:textId="77777777" w:rsidR="00556DA0" w:rsidRPr="00FD0E5C" w:rsidRDefault="00556DA0" w:rsidP="00556DA0">
            <w:pPr>
              <w:pStyle w:val="TableParagraph"/>
              <w:spacing w:before="1" w:line="243" w:lineRule="exact"/>
              <w:ind w:right="101"/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Poštanski broj:</w:t>
            </w:r>
          </w:p>
        </w:tc>
        <w:tc>
          <w:tcPr>
            <w:tcW w:w="2069" w:type="dxa"/>
          </w:tcPr>
          <w:p w14:paraId="0B66F839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1BA598DD" w14:textId="77777777" w:rsidTr="00556DA0">
        <w:trPr>
          <w:trHeight w:val="268"/>
        </w:trPr>
        <w:tc>
          <w:tcPr>
            <w:tcW w:w="2264" w:type="dxa"/>
            <w:shd w:val="clear" w:color="auto" w:fill="EAF0DD"/>
          </w:tcPr>
          <w:p w14:paraId="1CF27817" w14:textId="77777777" w:rsidR="00556DA0" w:rsidRPr="00FD0E5C" w:rsidRDefault="00556DA0" w:rsidP="00CF248F">
            <w:pPr>
              <w:pStyle w:val="TableParagraph"/>
              <w:spacing w:before="1"/>
              <w:ind w:right="9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Ulica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i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kućni</w:t>
            </w: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broj:</w:t>
            </w:r>
          </w:p>
        </w:tc>
        <w:tc>
          <w:tcPr>
            <w:tcW w:w="6545" w:type="dxa"/>
            <w:gridSpan w:val="3"/>
          </w:tcPr>
          <w:p w14:paraId="1CF5C57A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658ACC3A" w14:textId="77777777" w:rsidTr="00556DA0">
        <w:trPr>
          <w:trHeight w:val="266"/>
        </w:trPr>
        <w:tc>
          <w:tcPr>
            <w:tcW w:w="2264" w:type="dxa"/>
            <w:tcBorders>
              <w:bottom w:val="single" w:sz="6" w:space="0" w:color="000000"/>
            </w:tcBorders>
            <w:shd w:val="clear" w:color="auto" w:fill="EAF0DD"/>
          </w:tcPr>
          <w:p w14:paraId="3AE60AF6" w14:textId="77777777" w:rsidR="00556DA0" w:rsidRPr="00FD0E5C" w:rsidRDefault="00556DA0" w:rsidP="00CF248F">
            <w:pPr>
              <w:pStyle w:val="TableParagraph"/>
              <w:spacing w:before="1"/>
              <w:ind w:right="9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JMBG:</w:t>
            </w:r>
          </w:p>
        </w:tc>
        <w:tc>
          <w:tcPr>
            <w:tcW w:w="6545" w:type="dxa"/>
            <w:gridSpan w:val="3"/>
            <w:tcBorders>
              <w:bottom w:val="single" w:sz="6" w:space="0" w:color="000000"/>
            </w:tcBorders>
          </w:tcPr>
          <w:p w14:paraId="263F4D72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794CF63E" w14:textId="77777777" w:rsidTr="00556DA0">
        <w:trPr>
          <w:trHeight w:val="268"/>
        </w:trPr>
        <w:tc>
          <w:tcPr>
            <w:tcW w:w="2264" w:type="dxa"/>
            <w:tcBorders>
              <w:top w:val="single" w:sz="6" w:space="0" w:color="000000"/>
            </w:tcBorders>
            <w:shd w:val="clear" w:color="auto" w:fill="EAF0DD"/>
          </w:tcPr>
          <w:p w14:paraId="18C9C7A8" w14:textId="77777777" w:rsidR="00556DA0" w:rsidRPr="00FD0E5C" w:rsidRDefault="00556DA0" w:rsidP="00CF248F">
            <w:pPr>
              <w:pStyle w:val="TableParagraph"/>
              <w:spacing w:line="243" w:lineRule="exact"/>
              <w:ind w:right="96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Mob:</w:t>
            </w:r>
          </w:p>
        </w:tc>
        <w:tc>
          <w:tcPr>
            <w:tcW w:w="2717" w:type="dxa"/>
            <w:tcBorders>
              <w:top w:val="single" w:sz="6" w:space="0" w:color="000000"/>
            </w:tcBorders>
          </w:tcPr>
          <w:p w14:paraId="0FFD31CE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1759" w:type="dxa"/>
            <w:tcBorders>
              <w:top w:val="single" w:sz="6" w:space="0" w:color="000000"/>
            </w:tcBorders>
            <w:shd w:val="clear" w:color="auto" w:fill="EAF0DD"/>
          </w:tcPr>
          <w:p w14:paraId="7F6C6108" w14:textId="77777777" w:rsidR="00556DA0" w:rsidRPr="00FD0E5C" w:rsidRDefault="00556DA0" w:rsidP="002E0867">
            <w:pPr>
              <w:pStyle w:val="TableParagraph"/>
              <w:spacing w:line="243" w:lineRule="exact"/>
              <w:ind w:right="102"/>
              <w:jc w:val="right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Tel:</w:t>
            </w:r>
          </w:p>
        </w:tc>
        <w:tc>
          <w:tcPr>
            <w:tcW w:w="2069" w:type="dxa"/>
            <w:tcBorders>
              <w:top w:val="single" w:sz="6" w:space="0" w:color="000000"/>
            </w:tcBorders>
          </w:tcPr>
          <w:p w14:paraId="7BD36EC2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75D48EE0" w14:textId="77777777" w:rsidTr="00556DA0">
        <w:trPr>
          <w:trHeight w:val="268"/>
        </w:trPr>
        <w:tc>
          <w:tcPr>
            <w:tcW w:w="2264" w:type="dxa"/>
            <w:shd w:val="clear" w:color="auto" w:fill="EAF0DD"/>
          </w:tcPr>
          <w:p w14:paraId="188FACC6" w14:textId="77777777" w:rsidR="00556DA0" w:rsidRPr="00FD0E5C" w:rsidRDefault="00556DA0" w:rsidP="00CF248F">
            <w:pPr>
              <w:pStyle w:val="TableParagraph"/>
              <w:spacing w:line="243" w:lineRule="exact"/>
              <w:ind w:right="9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E-mail:</w:t>
            </w:r>
          </w:p>
        </w:tc>
        <w:tc>
          <w:tcPr>
            <w:tcW w:w="6545" w:type="dxa"/>
            <w:gridSpan w:val="3"/>
          </w:tcPr>
          <w:p w14:paraId="5AE3F255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</w:tbl>
    <w:p w14:paraId="767A2C12" w14:textId="77777777" w:rsidR="00556DA0" w:rsidRPr="00FD0E5C" w:rsidRDefault="00FD0E5C" w:rsidP="00556DA0">
      <w:pPr>
        <w:spacing w:before="145"/>
        <w:ind w:left="220"/>
        <w:rPr>
          <w:b/>
        </w:rPr>
      </w:pPr>
      <w:r w:rsidRPr="00FD0E5C">
        <w:rPr>
          <w:b/>
        </w:rPr>
        <w:t>Podatci</w:t>
      </w:r>
      <w:r w:rsidR="00556DA0" w:rsidRPr="00FD0E5C">
        <w:rPr>
          <w:b/>
          <w:spacing w:val="-2"/>
        </w:rPr>
        <w:t xml:space="preserve"> </w:t>
      </w:r>
      <w:r w:rsidR="00556DA0" w:rsidRPr="00FD0E5C">
        <w:rPr>
          <w:b/>
        </w:rPr>
        <w:t>o</w:t>
      </w:r>
      <w:r w:rsidR="00556DA0" w:rsidRPr="00FD0E5C">
        <w:rPr>
          <w:b/>
          <w:spacing w:val="-3"/>
        </w:rPr>
        <w:t xml:space="preserve"> </w:t>
      </w:r>
      <w:r w:rsidR="00556DA0" w:rsidRPr="00FD0E5C">
        <w:rPr>
          <w:b/>
        </w:rPr>
        <w:t>dostavljenom</w:t>
      </w:r>
      <w:r w:rsidR="00556DA0" w:rsidRPr="00FD0E5C">
        <w:rPr>
          <w:b/>
          <w:spacing w:val="-4"/>
        </w:rPr>
        <w:t xml:space="preserve"> </w:t>
      </w:r>
      <w:r w:rsidR="00556DA0" w:rsidRPr="00FD0E5C">
        <w:rPr>
          <w:b/>
        </w:rPr>
        <w:t>uzorku</w:t>
      </w:r>
      <w:r w:rsidR="00556DA0" w:rsidRPr="00FD0E5C">
        <w:rPr>
          <w:b/>
          <w:spacing w:val="-4"/>
        </w:rPr>
        <w:t xml:space="preserve"> </w:t>
      </w:r>
      <w:r w:rsidR="00556DA0" w:rsidRPr="00FD0E5C">
        <w:rPr>
          <w:b/>
        </w:rPr>
        <w:t>maslinovog</w:t>
      </w:r>
      <w:r w:rsidR="00556DA0" w:rsidRPr="00FD0E5C">
        <w:rPr>
          <w:b/>
          <w:spacing w:val="-4"/>
        </w:rPr>
        <w:t xml:space="preserve"> </w:t>
      </w:r>
      <w:r w:rsidR="00556DA0" w:rsidRPr="00FD0E5C">
        <w:rPr>
          <w:b/>
        </w:rPr>
        <w:t>ulja</w:t>
      </w:r>
    </w:p>
    <w:p w14:paraId="47F9A2C1" w14:textId="77777777" w:rsidR="00556DA0" w:rsidRPr="00FD0E5C" w:rsidRDefault="00556DA0" w:rsidP="00556DA0">
      <w:pPr>
        <w:spacing w:before="1" w:after="1"/>
        <w:rPr>
          <w:b/>
          <w:sz w:val="12"/>
        </w:rPr>
      </w:pPr>
    </w:p>
    <w:tbl>
      <w:tblPr>
        <w:tblStyle w:val="TableNormal1"/>
        <w:tblW w:w="8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281"/>
        <w:gridCol w:w="710"/>
        <w:gridCol w:w="1440"/>
        <w:gridCol w:w="146"/>
        <w:gridCol w:w="2724"/>
        <w:gridCol w:w="1234"/>
      </w:tblGrid>
      <w:tr w:rsidR="00556DA0" w:rsidRPr="00FD0E5C" w14:paraId="25B1493E" w14:textId="77777777" w:rsidTr="002E0867">
        <w:trPr>
          <w:trHeight w:val="328"/>
        </w:trPr>
        <w:tc>
          <w:tcPr>
            <w:tcW w:w="2233" w:type="dxa"/>
            <w:vMerge w:val="restart"/>
            <w:shd w:val="clear" w:color="auto" w:fill="EAF0DD"/>
          </w:tcPr>
          <w:p w14:paraId="4EE59576" w14:textId="77777777" w:rsidR="00556DA0" w:rsidRPr="00FD0E5C" w:rsidRDefault="00556DA0" w:rsidP="002E0867">
            <w:pPr>
              <w:pStyle w:val="TableParagraph"/>
              <w:spacing w:before="90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Dostavljeni</w:t>
            </w:r>
            <w:r w:rsidRPr="00FD0E5C">
              <w:rPr>
                <w:rFonts w:ascii="Times New Roman" w:hAnsi="Times New Roman" w:cs="Times New Roman"/>
                <w:spacing w:val="-5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uzorak</w:t>
            </w:r>
            <w:r w:rsidRPr="00FD0E5C">
              <w:rPr>
                <w:rFonts w:ascii="Times New Roman" w:hAnsi="Times New Roman" w:cs="Times New Roman"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je*:</w:t>
            </w:r>
          </w:p>
          <w:p w14:paraId="58A3B76B" w14:textId="77777777" w:rsidR="00556DA0" w:rsidRPr="00FD0E5C" w:rsidRDefault="00556DA0" w:rsidP="002E0867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i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(označiti</w:t>
            </w:r>
            <w:r w:rsidRPr="00FD0E5C">
              <w:rPr>
                <w:rFonts w:ascii="Times New Roman" w:hAnsi="Times New Roman" w:cs="Times New Roman"/>
                <w:i/>
                <w:spacing w:val="-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s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i/>
                <w:sz w:val="20"/>
                <w:lang w:val="hr-HR"/>
              </w:rPr>
              <w:t>X)</w:t>
            </w:r>
          </w:p>
        </w:tc>
        <w:tc>
          <w:tcPr>
            <w:tcW w:w="281" w:type="dxa"/>
          </w:tcPr>
          <w:p w14:paraId="1BC05EC3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6254" w:type="dxa"/>
            <w:gridSpan w:val="5"/>
            <w:shd w:val="clear" w:color="auto" w:fill="EAF0DD"/>
          </w:tcPr>
          <w:p w14:paraId="3E001EFB" w14:textId="77777777" w:rsidR="00556DA0" w:rsidRPr="00FD0E5C" w:rsidRDefault="00556DA0" w:rsidP="002E0867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i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PAKOVINA</w:t>
            </w:r>
            <w:r w:rsidRPr="00FD0E5C">
              <w:rPr>
                <w:rFonts w:ascii="Times New Roman" w:hAnsi="Times New Roman" w:cs="Times New Roman"/>
                <w:b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maslinovog</w:t>
            </w:r>
            <w:r w:rsidRPr="00FD0E5C">
              <w:rPr>
                <w:rFonts w:ascii="Times New Roman" w:hAnsi="Times New Roman" w:cs="Times New Roman"/>
                <w:b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ulja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*</w:t>
            </w:r>
            <w:r w:rsidRPr="00FD0E5C">
              <w:rPr>
                <w:rFonts w:ascii="Times New Roman" w:hAnsi="Times New Roman" w:cs="Times New Roman"/>
                <w:spacing w:val="-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(ulje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s</w:t>
            </w:r>
            <w:r w:rsidRPr="00FD0E5C">
              <w:rPr>
                <w:rFonts w:ascii="Times New Roman" w:hAnsi="Times New Roman" w:cs="Times New Roman"/>
                <w:i/>
                <w:spacing w:val="-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etiketom)</w:t>
            </w:r>
          </w:p>
        </w:tc>
      </w:tr>
      <w:tr w:rsidR="00556DA0" w:rsidRPr="00FD0E5C" w14:paraId="2070912F" w14:textId="77777777" w:rsidTr="002E0867">
        <w:trPr>
          <w:trHeight w:val="330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1D53A2FF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</w:tcPr>
          <w:p w14:paraId="2CA0D174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6254" w:type="dxa"/>
            <w:gridSpan w:val="5"/>
            <w:shd w:val="clear" w:color="auto" w:fill="EAF0DD"/>
          </w:tcPr>
          <w:p w14:paraId="30900730" w14:textId="77777777" w:rsidR="00556DA0" w:rsidRPr="00FD0E5C" w:rsidRDefault="00556DA0" w:rsidP="002E0867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i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OTVORENO</w:t>
            </w:r>
            <w:r w:rsidRPr="00FD0E5C">
              <w:rPr>
                <w:rFonts w:ascii="Times New Roman" w:hAnsi="Times New Roman" w:cs="Times New Roman"/>
                <w:b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maslinovo</w:t>
            </w:r>
            <w:r w:rsidRPr="00FD0E5C">
              <w:rPr>
                <w:rFonts w:ascii="Times New Roman" w:hAnsi="Times New Roman" w:cs="Times New Roman"/>
                <w:b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ulje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*</w:t>
            </w:r>
            <w:r w:rsidRPr="00FD0E5C">
              <w:rPr>
                <w:rFonts w:ascii="Times New Roman" w:hAnsi="Times New Roman" w:cs="Times New Roman"/>
                <w:spacing w:val="-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(ulje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u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rinfuzi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bez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etikete)</w:t>
            </w:r>
          </w:p>
        </w:tc>
      </w:tr>
      <w:tr w:rsidR="00556DA0" w:rsidRPr="00FD0E5C" w14:paraId="2471D50F" w14:textId="77777777" w:rsidTr="002E0867">
        <w:trPr>
          <w:trHeight w:val="160"/>
        </w:trPr>
        <w:tc>
          <w:tcPr>
            <w:tcW w:w="8768" w:type="dxa"/>
            <w:gridSpan w:val="7"/>
          </w:tcPr>
          <w:p w14:paraId="197E7C43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32A724D3" w14:textId="77777777" w:rsidTr="002E0867">
        <w:trPr>
          <w:trHeight w:val="330"/>
        </w:trPr>
        <w:tc>
          <w:tcPr>
            <w:tcW w:w="2233" w:type="dxa"/>
            <w:vMerge w:val="restart"/>
            <w:shd w:val="clear" w:color="auto" w:fill="EAF0DD"/>
          </w:tcPr>
          <w:p w14:paraId="3E075533" w14:textId="77777777" w:rsidR="00556DA0" w:rsidRPr="00FD0E5C" w:rsidRDefault="00556DA0" w:rsidP="002E0867">
            <w:pPr>
              <w:pStyle w:val="TableParagraph"/>
              <w:spacing w:before="1"/>
              <w:ind w:left="107" w:right="111"/>
              <w:rPr>
                <w:rFonts w:ascii="Times New Roman" w:hAnsi="Times New Roman" w:cs="Times New Roman"/>
                <w:i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Dostavljeni</w:t>
            </w:r>
            <w:r w:rsidRPr="00FD0E5C">
              <w:rPr>
                <w:rFonts w:ascii="Times New Roman" w:hAnsi="Times New Roman" w:cs="Times New Roman"/>
                <w:spacing w:val="1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uzorak</w:t>
            </w:r>
            <w:r w:rsidRPr="00FD0E5C">
              <w:rPr>
                <w:rFonts w:ascii="Times New Roman" w:hAnsi="Times New Roman" w:cs="Times New Roman"/>
                <w:spacing w:val="1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je</w:t>
            </w:r>
            <w:r w:rsidRPr="00FD0E5C">
              <w:rPr>
                <w:rFonts w:ascii="Times New Roman" w:hAnsi="Times New Roman" w:cs="Times New Roman"/>
                <w:spacing w:val="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eko</w:t>
            </w:r>
            <w:r w:rsidRPr="00FD0E5C">
              <w:rPr>
                <w:rFonts w:ascii="Times New Roman" w:hAnsi="Times New Roman" w:cs="Times New Roman"/>
                <w:spacing w:val="-6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proizvod*</w:t>
            </w:r>
            <w:r w:rsidRPr="00FD0E5C">
              <w:rPr>
                <w:rFonts w:ascii="Times New Roman" w:hAnsi="Times New Roman" w:cs="Times New Roman"/>
                <w:spacing w:val="-5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(označiti</w:t>
            </w:r>
            <w:r w:rsidRPr="00FD0E5C">
              <w:rPr>
                <w:rFonts w:ascii="Times New Roman" w:hAnsi="Times New Roman" w:cs="Times New Roman"/>
                <w:i/>
                <w:spacing w:val="-5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s</w:t>
            </w:r>
          </w:p>
          <w:p w14:paraId="3A5C5A92" w14:textId="77777777" w:rsidR="00556DA0" w:rsidRPr="00FD0E5C" w:rsidRDefault="00556DA0" w:rsidP="002E0867">
            <w:pPr>
              <w:pStyle w:val="TableParagraph"/>
              <w:spacing w:line="160" w:lineRule="exact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i/>
                <w:sz w:val="20"/>
                <w:lang w:val="hr-HR"/>
              </w:rPr>
              <w:t>X</w:t>
            </w:r>
            <w:r w:rsidRPr="00FD0E5C">
              <w:rPr>
                <w:rFonts w:ascii="Times New Roman" w:hAnsi="Times New Roman" w:cs="Times New Roman"/>
                <w:i/>
                <w:sz w:val="20"/>
                <w:lang w:val="hr-HR"/>
              </w:rPr>
              <w:t>)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:</w:t>
            </w:r>
          </w:p>
        </w:tc>
        <w:tc>
          <w:tcPr>
            <w:tcW w:w="281" w:type="dxa"/>
          </w:tcPr>
          <w:p w14:paraId="040B731A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710" w:type="dxa"/>
            <w:shd w:val="clear" w:color="auto" w:fill="EAF0DD"/>
          </w:tcPr>
          <w:p w14:paraId="464B5AAD" w14:textId="77777777" w:rsidR="00556DA0" w:rsidRPr="00FD0E5C" w:rsidRDefault="00556DA0" w:rsidP="002E0867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DA</w:t>
            </w:r>
          </w:p>
        </w:tc>
        <w:tc>
          <w:tcPr>
            <w:tcW w:w="5544" w:type="dxa"/>
            <w:gridSpan w:val="4"/>
            <w:vMerge w:val="restart"/>
          </w:tcPr>
          <w:p w14:paraId="53E27B75" w14:textId="77777777" w:rsidR="00556DA0" w:rsidRPr="00FD0E5C" w:rsidRDefault="00556DA0" w:rsidP="002E0867">
            <w:pPr>
              <w:pStyle w:val="TableParagraph"/>
              <w:spacing w:before="116"/>
              <w:ind w:left="108" w:right="167"/>
              <w:rPr>
                <w:rFonts w:ascii="Times New Roman" w:hAnsi="Times New Roman" w:cs="Times New Roman"/>
                <w:i/>
                <w:sz w:val="18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i/>
                <w:sz w:val="18"/>
                <w:lang w:val="hr-HR"/>
              </w:rPr>
              <w:t>Napomena:</w:t>
            </w:r>
            <w:r w:rsidRPr="00FD0E5C">
              <w:rPr>
                <w:rFonts w:ascii="Times New Roman" w:hAnsi="Times New Roman" w:cs="Times New Roman"/>
                <w:b/>
                <w:i/>
                <w:spacing w:val="-5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dostavljeni</w:t>
            </w:r>
            <w:r w:rsidRPr="00FD0E5C">
              <w:rPr>
                <w:rFonts w:ascii="Times New Roman" w:hAnsi="Times New Roman" w:cs="Times New Roman"/>
                <w:i/>
                <w:spacing w:val="-4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uzorak</w:t>
            </w:r>
            <w:r w:rsidRPr="00FD0E5C">
              <w:rPr>
                <w:rFonts w:ascii="Times New Roman" w:hAnsi="Times New Roman" w:cs="Times New Roman"/>
                <w:i/>
                <w:spacing w:val="-3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iz</w:t>
            </w:r>
            <w:r w:rsidRPr="00FD0E5C">
              <w:rPr>
                <w:rFonts w:ascii="Times New Roman" w:hAnsi="Times New Roman" w:cs="Times New Roman"/>
                <w:i/>
                <w:spacing w:val="-5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ekološke</w:t>
            </w:r>
            <w:r w:rsidRPr="00FD0E5C">
              <w:rPr>
                <w:rFonts w:ascii="Times New Roman" w:hAnsi="Times New Roman" w:cs="Times New Roman"/>
                <w:i/>
                <w:spacing w:val="-4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proizvodnje</w:t>
            </w:r>
            <w:r w:rsidRPr="00FD0E5C">
              <w:rPr>
                <w:rFonts w:ascii="Times New Roman" w:hAnsi="Times New Roman" w:cs="Times New Roman"/>
                <w:i/>
                <w:spacing w:val="-3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nužno</w:t>
            </w:r>
            <w:r w:rsidRPr="00FD0E5C">
              <w:rPr>
                <w:rFonts w:ascii="Times New Roman" w:hAnsi="Times New Roman" w:cs="Times New Roman"/>
                <w:i/>
                <w:spacing w:val="-5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je</w:t>
            </w:r>
            <w:r w:rsidRPr="00FD0E5C">
              <w:rPr>
                <w:rFonts w:ascii="Times New Roman" w:hAnsi="Times New Roman" w:cs="Times New Roman"/>
                <w:i/>
                <w:spacing w:val="-4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uz</w:t>
            </w:r>
            <w:r w:rsidRPr="00FD0E5C">
              <w:rPr>
                <w:rFonts w:ascii="Times New Roman" w:hAnsi="Times New Roman" w:cs="Times New Roman"/>
                <w:i/>
                <w:spacing w:val="-37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prijavu</w:t>
            </w:r>
            <w:r w:rsidRPr="00FD0E5C">
              <w:rPr>
                <w:rFonts w:ascii="Times New Roman" w:hAnsi="Times New Roman" w:cs="Times New Roman"/>
                <w:i/>
                <w:spacing w:val="-1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dostaviti</w:t>
            </w:r>
            <w:r w:rsidRPr="00FD0E5C">
              <w:rPr>
                <w:rFonts w:ascii="Times New Roman" w:hAnsi="Times New Roman" w:cs="Times New Roman"/>
                <w:i/>
                <w:spacing w:val="-1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kopiju važećeg</w:t>
            </w:r>
            <w:r w:rsidRPr="00FD0E5C">
              <w:rPr>
                <w:rFonts w:ascii="Times New Roman" w:hAnsi="Times New Roman" w:cs="Times New Roman"/>
                <w:i/>
                <w:spacing w:val="1"/>
                <w:sz w:val="18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8"/>
                <w:lang w:val="hr-HR"/>
              </w:rPr>
              <w:t>certifikata</w:t>
            </w:r>
          </w:p>
        </w:tc>
      </w:tr>
      <w:tr w:rsidR="00556DA0" w:rsidRPr="00FD0E5C" w14:paraId="1C6F9727" w14:textId="77777777" w:rsidTr="002E0867">
        <w:trPr>
          <w:trHeight w:val="328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513C8D04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</w:tcPr>
          <w:p w14:paraId="1AFAAE8B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710" w:type="dxa"/>
            <w:shd w:val="clear" w:color="auto" w:fill="EAF0DD"/>
          </w:tcPr>
          <w:p w14:paraId="1E06C70A" w14:textId="77777777" w:rsidR="00556DA0" w:rsidRPr="00FD0E5C" w:rsidRDefault="00556DA0" w:rsidP="002E0867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NE</w:t>
            </w:r>
          </w:p>
        </w:tc>
        <w:tc>
          <w:tcPr>
            <w:tcW w:w="5544" w:type="dxa"/>
            <w:gridSpan w:val="4"/>
            <w:vMerge/>
            <w:tcBorders>
              <w:top w:val="nil"/>
            </w:tcBorders>
          </w:tcPr>
          <w:p w14:paraId="050E9B7C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</w:tr>
      <w:tr w:rsidR="00556DA0" w:rsidRPr="00FD0E5C" w14:paraId="0FEA61A2" w14:textId="77777777" w:rsidTr="002E0867">
        <w:trPr>
          <w:trHeight w:val="70"/>
        </w:trPr>
        <w:tc>
          <w:tcPr>
            <w:tcW w:w="8768" w:type="dxa"/>
            <w:gridSpan w:val="7"/>
          </w:tcPr>
          <w:p w14:paraId="00066201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580B13F3" w14:textId="77777777" w:rsidTr="002E0867">
        <w:trPr>
          <w:trHeight w:val="273"/>
        </w:trPr>
        <w:tc>
          <w:tcPr>
            <w:tcW w:w="2233" w:type="dxa"/>
            <w:vMerge w:val="restart"/>
            <w:shd w:val="clear" w:color="auto" w:fill="EAF0DD"/>
          </w:tcPr>
          <w:p w14:paraId="2DB05035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</w:p>
          <w:p w14:paraId="6001C5E8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</w:p>
          <w:p w14:paraId="3F1235F0" w14:textId="77777777" w:rsidR="00556DA0" w:rsidRPr="00FD0E5C" w:rsidRDefault="00556DA0" w:rsidP="002E086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9"/>
                <w:lang w:val="hr-HR"/>
              </w:rPr>
            </w:pPr>
          </w:p>
          <w:p w14:paraId="38AC1E2A" w14:textId="77777777" w:rsidR="00556DA0" w:rsidRPr="00FD0E5C" w:rsidRDefault="00556DA0" w:rsidP="002E0867">
            <w:pPr>
              <w:pStyle w:val="TableParagraph"/>
              <w:ind w:left="107" w:right="262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Dostavljeni uzorak ulja</w:t>
            </w:r>
            <w:r w:rsidRPr="00FD0E5C">
              <w:rPr>
                <w:rFonts w:ascii="Times New Roman" w:hAnsi="Times New Roman" w:cs="Times New Roman"/>
                <w:spacing w:val="-4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je:</w:t>
            </w:r>
          </w:p>
          <w:p w14:paraId="3E0E1344" w14:textId="77777777" w:rsidR="00556DA0" w:rsidRPr="00FD0E5C" w:rsidRDefault="00556DA0" w:rsidP="002E0867">
            <w:pPr>
              <w:pStyle w:val="TableParagraph"/>
              <w:spacing w:before="2"/>
              <w:ind w:left="107" w:right="454"/>
              <w:rPr>
                <w:rFonts w:ascii="Times New Roman" w:hAnsi="Times New Roman" w:cs="Times New Roman"/>
                <w:b/>
                <w:i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i/>
                <w:sz w:val="20"/>
                <w:lang w:val="hr-HR"/>
              </w:rPr>
              <w:t>(označiti s X i upisati</w:t>
            </w:r>
            <w:r w:rsidRPr="00FD0E5C">
              <w:rPr>
                <w:rFonts w:ascii="Times New Roman" w:hAnsi="Times New Roman" w:cs="Times New Roman"/>
                <w:b/>
                <w:i/>
                <w:spacing w:val="-4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b/>
                <w:i/>
                <w:sz w:val="20"/>
                <w:lang w:val="hr-HR"/>
              </w:rPr>
              <w:t>sorte)</w:t>
            </w:r>
          </w:p>
        </w:tc>
        <w:tc>
          <w:tcPr>
            <w:tcW w:w="281" w:type="dxa"/>
            <w:vMerge w:val="restart"/>
          </w:tcPr>
          <w:p w14:paraId="3D05E1A8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2296" w:type="dxa"/>
            <w:gridSpan w:val="3"/>
            <w:vMerge w:val="restart"/>
            <w:shd w:val="clear" w:color="auto" w:fill="EAF0DD"/>
          </w:tcPr>
          <w:p w14:paraId="25AECE96" w14:textId="77777777" w:rsidR="00556DA0" w:rsidRPr="00FD0E5C" w:rsidRDefault="00556DA0" w:rsidP="002E0867">
            <w:pPr>
              <w:pStyle w:val="TableParagraph"/>
              <w:spacing w:before="8" w:line="243" w:lineRule="exact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MONOSORTNO</w:t>
            </w:r>
            <w:r w:rsidRPr="00FD0E5C">
              <w:rPr>
                <w:rFonts w:ascii="Times New Roman" w:hAnsi="Times New Roman" w:cs="Times New Roman"/>
                <w:b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ulje</w:t>
            </w:r>
          </w:p>
          <w:p w14:paraId="3E382131" w14:textId="77777777" w:rsidR="00556DA0" w:rsidRPr="00FD0E5C" w:rsidRDefault="00556DA0" w:rsidP="002E0867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sorte*: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(npr.</w:t>
            </w:r>
            <w:r w:rsidRPr="00FD0E5C">
              <w:rPr>
                <w:rFonts w:ascii="Times New Roman" w:hAnsi="Times New Roman" w:cs="Times New Roman"/>
                <w:i/>
                <w:spacing w:val="-3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oblica)</w:t>
            </w:r>
          </w:p>
        </w:tc>
        <w:tc>
          <w:tcPr>
            <w:tcW w:w="3958" w:type="dxa"/>
            <w:gridSpan w:val="2"/>
          </w:tcPr>
          <w:p w14:paraId="0A5E2055" w14:textId="77777777" w:rsidR="00556DA0" w:rsidRPr="00FD0E5C" w:rsidRDefault="00556DA0" w:rsidP="00556DA0">
            <w:pPr>
              <w:pStyle w:val="TableParagraph"/>
              <w:ind w:left="31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4BA378C2" w14:textId="77777777" w:rsidTr="002E0867">
        <w:trPr>
          <w:trHeight w:val="217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3C093E86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49B06E13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107BAF1D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73F9A7B3" w14:textId="77777777" w:rsidR="00556DA0" w:rsidRPr="00FD0E5C" w:rsidRDefault="00556DA0" w:rsidP="00556DA0">
            <w:pPr>
              <w:pStyle w:val="TableParagraph"/>
              <w:spacing w:before="10" w:line="187" w:lineRule="exact"/>
              <w:ind w:left="31"/>
              <w:rPr>
                <w:rFonts w:ascii="Times New Roman" w:hAnsi="Times New Roman" w:cs="Times New Roman"/>
                <w:i/>
                <w:sz w:val="16"/>
                <w:lang w:val="hr-HR"/>
              </w:rPr>
            </w:pPr>
          </w:p>
        </w:tc>
      </w:tr>
      <w:tr w:rsidR="00556DA0" w:rsidRPr="00FD0E5C" w14:paraId="62BE5C3E" w14:textId="77777777" w:rsidTr="002E0867">
        <w:trPr>
          <w:trHeight w:val="273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595C98B2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 w:val="restart"/>
          </w:tcPr>
          <w:p w14:paraId="505AC5EC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2296" w:type="dxa"/>
            <w:gridSpan w:val="3"/>
            <w:vMerge w:val="restart"/>
            <w:shd w:val="clear" w:color="auto" w:fill="EAF0DD"/>
          </w:tcPr>
          <w:p w14:paraId="4567BFBB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</w:p>
          <w:p w14:paraId="38335056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</w:p>
          <w:p w14:paraId="239DC032" w14:textId="77777777" w:rsidR="00556DA0" w:rsidRPr="00FD0E5C" w:rsidRDefault="00556DA0" w:rsidP="002E086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lang w:val="hr-HR"/>
              </w:rPr>
            </w:pPr>
          </w:p>
          <w:p w14:paraId="75E3068B" w14:textId="77777777" w:rsidR="00556DA0" w:rsidRPr="00FD0E5C" w:rsidRDefault="00556DA0" w:rsidP="00CF248F">
            <w:pPr>
              <w:pStyle w:val="TableParagraph"/>
              <w:spacing w:before="1"/>
              <w:ind w:left="54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>VIŠESORTNO</w:t>
            </w:r>
            <w:r w:rsidRPr="00FD0E5C">
              <w:rPr>
                <w:rFonts w:ascii="Times New Roman" w:hAnsi="Times New Roman" w:cs="Times New Roman"/>
                <w:b/>
                <w:spacing w:val="-5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ulje</w:t>
            </w:r>
          </w:p>
          <w:p w14:paraId="217EEE2C" w14:textId="77777777" w:rsidR="00556DA0" w:rsidRPr="00FD0E5C" w:rsidRDefault="00556DA0" w:rsidP="002E0867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sorti*:</w:t>
            </w:r>
          </w:p>
        </w:tc>
        <w:tc>
          <w:tcPr>
            <w:tcW w:w="3958" w:type="dxa"/>
            <w:gridSpan w:val="2"/>
          </w:tcPr>
          <w:p w14:paraId="1D83C236" w14:textId="77777777" w:rsidR="00556DA0" w:rsidRPr="00FD0E5C" w:rsidRDefault="00556DA0" w:rsidP="002E0867">
            <w:pPr>
              <w:pStyle w:val="TableParagraph"/>
              <w:spacing w:before="1"/>
              <w:ind w:left="154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1.</w:t>
            </w:r>
          </w:p>
        </w:tc>
      </w:tr>
      <w:tr w:rsidR="00556DA0" w:rsidRPr="00FD0E5C" w14:paraId="74012E42" w14:textId="77777777" w:rsidTr="002E0867">
        <w:trPr>
          <w:trHeight w:val="275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3BE5B36E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762154EE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77C423B8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3A9B5463" w14:textId="77777777" w:rsidR="00556DA0" w:rsidRPr="00FD0E5C" w:rsidRDefault="00556DA0" w:rsidP="002E0867">
            <w:pPr>
              <w:pStyle w:val="TableParagraph"/>
              <w:spacing w:before="15" w:line="240" w:lineRule="exact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2.</w:t>
            </w:r>
          </w:p>
        </w:tc>
      </w:tr>
      <w:tr w:rsidR="00556DA0" w:rsidRPr="00FD0E5C" w14:paraId="293F45AE" w14:textId="77777777" w:rsidTr="002E0867">
        <w:trPr>
          <w:trHeight w:val="273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6C588113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1A5CB3B6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7166FFB1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176C1A72" w14:textId="77777777" w:rsidR="00556DA0" w:rsidRPr="00FD0E5C" w:rsidRDefault="00556DA0" w:rsidP="002E0867">
            <w:pPr>
              <w:pStyle w:val="TableParagraph"/>
              <w:spacing w:before="15" w:line="237" w:lineRule="exact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3.</w:t>
            </w:r>
          </w:p>
        </w:tc>
      </w:tr>
      <w:tr w:rsidR="00556DA0" w:rsidRPr="00FD0E5C" w14:paraId="0EE8F681" w14:textId="77777777" w:rsidTr="002E0867">
        <w:trPr>
          <w:trHeight w:val="273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7B60FBE0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52ABAE25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1F449F54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26A123D9" w14:textId="77777777" w:rsidR="00556DA0" w:rsidRPr="00FD0E5C" w:rsidRDefault="00556DA0" w:rsidP="002E0867">
            <w:pPr>
              <w:pStyle w:val="TableParagraph"/>
              <w:spacing w:before="15" w:line="237" w:lineRule="exact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4.</w:t>
            </w:r>
          </w:p>
        </w:tc>
      </w:tr>
      <w:tr w:rsidR="00556DA0" w:rsidRPr="00FD0E5C" w14:paraId="17CA9C2A" w14:textId="77777777" w:rsidTr="002E0867">
        <w:trPr>
          <w:trHeight w:val="275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1A456EF5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74BE7A67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4A6AB39C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7A793A9D" w14:textId="77777777" w:rsidR="00556DA0" w:rsidRPr="00FD0E5C" w:rsidRDefault="00556DA0" w:rsidP="002E0867">
            <w:pPr>
              <w:pStyle w:val="TableParagraph"/>
              <w:spacing w:before="15" w:line="240" w:lineRule="exact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5.</w:t>
            </w:r>
          </w:p>
        </w:tc>
      </w:tr>
      <w:tr w:rsidR="00556DA0" w:rsidRPr="00FD0E5C" w14:paraId="65C07E91" w14:textId="77777777" w:rsidTr="002E0867">
        <w:trPr>
          <w:trHeight w:val="273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52D5A5F0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694BC83E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1B4DED7C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179C644C" w14:textId="77777777" w:rsidR="00556DA0" w:rsidRPr="00FD0E5C" w:rsidRDefault="00556DA0" w:rsidP="002E0867">
            <w:pPr>
              <w:pStyle w:val="TableParagraph"/>
              <w:spacing w:before="15" w:line="237" w:lineRule="exact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6.</w:t>
            </w:r>
          </w:p>
        </w:tc>
      </w:tr>
      <w:tr w:rsidR="00556DA0" w:rsidRPr="00FD0E5C" w14:paraId="45F3340C" w14:textId="77777777" w:rsidTr="002E0867">
        <w:trPr>
          <w:trHeight w:val="218"/>
        </w:trPr>
        <w:tc>
          <w:tcPr>
            <w:tcW w:w="2233" w:type="dxa"/>
            <w:vMerge/>
            <w:tcBorders>
              <w:top w:val="nil"/>
            </w:tcBorders>
            <w:shd w:val="clear" w:color="auto" w:fill="EAF0DD"/>
          </w:tcPr>
          <w:p w14:paraId="24C45B0B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</w:tcPr>
          <w:p w14:paraId="1BE56AB9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2296" w:type="dxa"/>
            <w:gridSpan w:val="3"/>
            <w:vMerge/>
            <w:tcBorders>
              <w:top w:val="nil"/>
            </w:tcBorders>
            <w:shd w:val="clear" w:color="auto" w:fill="EAF0DD"/>
          </w:tcPr>
          <w:p w14:paraId="4B3BF7C0" w14:textId="77777777" w:rsidR="00556DA0" w:rsidRPr="00FD0E5C" w:rsidRDefault="00556DA0" w:rsidP="002E0867">
            <w:pPr>
              <w:rPr>
                <w:rFonts w:ascii="Times New Roman" w:hAnsi="Times New Roman" w:cs="Times New Roman"/>
                <w:sz w:val="2"/>
                <w:szCs w:val="2"/>
                <w:lang w:val="hr-HR"/>
              </w:rPr>
            </w:pPr>
          </w:p>
        </w:tc>
        <w:tc>
          <w:tcPr>
            <w:tcW w:w="3958" w:type="dxa"/>
            <w:gridSpan w:val="2"/>
          </w:tcPr>
          <w:p w14:paraId="569C5199" w14:textId="77777777" w:rsidR="00556DA0" w:rsidRPr="00FD0E5C" w:rsidRDefault="00556DA0" w:rsidP="002E0867">
            <w:pPr>
              <w:pStyle w:val="TableParagraph"/>
              <w:spacing w:before="10" w:line="187" w:lineRule="exact"/>
              <w:ind w:left="108"/>
              <w:rPr>
                <w:rFonts w:ascii="Times New Roman" w:hAnsi="Times New Roman" w:cs="Times New Roman"/>
                <w:i/>
                <w:sz w:val="16"/>
                <w:lang w:val="hr-HR"/>
              </w:rPr>
            </w:pP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(npr.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oblica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50%,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leccino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25%,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levantinka</w:t>
            </w:r>
            <w:r w:rsidRPr="00FD0E5C">
              <w:rPr>
                <w:rFonts w:ascii="Times New Roman" w:hAnsi="Times New Roman" w:cs="Times New Roman"/>
                <w:i/>
                <w:spacing w:val="-2"/>
                <w:sz w:val="16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i/>
                <w:sz w:val="16"/>
                <w:lang w:val="hr-HR"/>
              </w:rPr>
              <w:t>25%)</w:t>
            </w:r>
          </w:p>
        </w:tc>
      </w:tr>
      <w:tr w:rsidR="00556DA0" w:rsidRPr="00FD0E5C" w14:paraId="60B06037" w14:textId="77777777" w:rsidTr="002E0867">
        <w:trPr>
          <w:trHeight w:val="70"/>
        </w:trPr>
        <w:tc>
          <w:tcPr>
            <w:tcW w:w="8768" w:type="dxa"/>
            <w:gridSpan w:val="7"/>
          </w:tcPr>
          <w:p w14:paraId="1E20858E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2EC26DA7" w14:textId="77777777" w:rsidTr="00556DA0">
        <w:trPr>
          <w:trHeight w:val="214"/>
        </w:trPr>
        <w:tc>
          <w:tcPr>
            <w:tcW w:w="2233" w:type="dxa"/>
            <w:shd w:val="clear" w:color="auto" w:fill="EAF0DD"/>
          </w:tcPr>
          <w:p w14:paraId="696810B2" w14:textId="77777777" w:rsidR="00556DA0" w:rsidRPr="00FD0E5C" w:rsidRDefault="00556DA0" w:rsidP="002E0867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Datum</w:t>
            </w:r>
            <w:r w:rsidRPr="00FD0E5C">
              <w:rPr>
                <w:rFonts w:ascii="Times New Roman" w:hAnsi="Times New Roman" w:cs="Times New Roman"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berbe</w:t>
            </w:r>
            <w:r w:rsidRPr="00FD0E5C">
              <w:rPr>
                <w:rFonts w:ascii="Times New Roman" w:hAnsi="Times New Roman" w:cs="Times New Roman"/>
                <w:spacing w:val="-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plodova:</w:t>
            </w:r>
          </w:p>
        </w:tc>
        <w:tc>
          <w:tcPr>
            <w:tcW w:w="2431" w:type="dxa"/>
            <w:gridSpan w:val="3"/>
          </w:tcPr>
          <w:p w14:paraId="58555A06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2870" w:type="dxa"/>
            <w:gridSpan w:val="2"/>
            <w:shd w:val="clear" w:color="auto" w:fill="EAF0DD"/>
          </w:tcPr>
          <w:p w14:paraId="5D6B7E75" w14:textId="77777777" w:rsidR="00556DA0" w:rsidRPr="00FD0E5C" w:rsidRDefault="00556DA0" w:rsidP="002E0867">
            <w:pPr>
              <w:pStyle w:val="TableParagraph"/>
              <w:spacing w:line="240" w:lineRule="atLeast"/>
              <w:ind w:left="108" w:right="700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Datum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 xml:space="preserve">prerade </w:t>
            </w:r>
            <w:r w:rsidRPr="00FD0E5C">
              <w:rPr>
                <w:rFonts w:ascii="Times New Roman" w:hAnsi="Times New Roman" w:cs="Times New Roman"/>
                <w:spacing w:val="-4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plodova:</w:t>
            </w:r>
          </w:p>
        </w:tc>
        <w:tc>
          <w:tcPr>
            <w:tcW w:w="1234" w:type="dxa"/>
          </w:tcPr>
          <w:p w14:paraId="7FDF2604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275AEEE8" w14:textId="77777777" w:rsidTr="002E0867">
        <w:trPr>
          <w:trHeight w:val="160"/>
        </w:trPr>
        <w:tc>
          <w:tcPr>
            <w:tcW w:w="8768" w:type="dxa"/>
            <w:gridSpan w:val="7"/>
          </w:tcPr>
          <w:p w14:paraId="73F55F6E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671BFEED" w14:textId="77777777" w:rsidTr="00556DA0">
        <w:trPr>
          <w:trHeight w:val="236"/>
        </w:trPr>
        <w:tc>
          <w:tcPr>
            <w:tcW w:w="2233" w:type="dxa"/>
            <w:shd w:val="clear" w:color="auto" w:fill="EAF0DD"/>
          </w:tcPr>
          <w:p w14:paraId="668BFC24" w14:textId="77777777" w:rsidR="00556DA0" w:rsidRPr="00FD0E5C" w:rsidRDefault="00556DA0" w:rsidP="002E0867">
            <w:pPr>
              <w:pStyle w:val="TableParagraph"/>
              <w:spacing w:before="30"/>
              <w:ind w:left="107" w:right="90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Količina ubranih plodova</w:t>
            </w:r>
            <w:r w:rsidRPr="00FD0E5C">
              <w:rPr>
                <w:rFonts w:ascii="Times New Roman" w:hAnsi="Times New Roman" w:cs="Times New Roman"/>
                <w:spacing w:val="-4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(kg):</w:t>
            </w:r>
          </w:p>
        </w:tc>
        <w:tc>
          <w:tcPr>
            <w:tcW w:w="2431" w:type="dxa"/>
            <w:gridSpan w:val="3"/>
          </w:tcPr>
          <w:p w14:paraId="2354E452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2870" w:type="dxa"/>
            <w:gridSpan w:val="2"/>
            <w:shd w:val="clear" w:color="auto" w:fill="EAF0DD"/>
          </w:tcPr>
          <w:p w14:paraId="0AC7DF34" w14:textId="77777777" w:rsidR="00556DA0" w:rsidRPr="00FD0E5C" w:rsidRDefault="00556DA0" w:rsidP="002E0867">
            <w:pPr>
              <w:pStyle w:val="TableParagraph"/>
              <w:spacing w:before="30"/>
              <w:ind w:left="108" w:right="410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Količina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 xml:space="preserve">dobivenog </w:t>
            </w:r>
            <w:r w:rsidRPr="00FD0E5C">
              <w:rPr>
                <w:rFonts w:ascii="Times New Roman" w:hAnsi="Times New Roman" w:cs="Times New Roman"/>
                <w:spacing w:val="-4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ulja</w:t>
            </w: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(lit):</w:t>
            </w:r>
          </w:p>
        </w:tc>
        <w:tc>
          <w:tcPr>
            <w:tcW w:w="1234" w:type="dxa"/>
          </w:tcPr>
          <w:p w14:paraId="30CA9752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754BF7AE" w14:textId="77777777" w:rsidTr="00556DA0">
        <w:trPr>
          <w:trHeight w:val="130"/>
        </w:trPr>
        <w:tc>
          <w:tcPr>
            <w:tcW w:w="2233" w:type="dxa"/>
            <w:shd w:val="clear" w:color="auto" w:fill="EAF0DD"/>
          </w:tcPr>
          <w:p w14:paraId="380FB7A5" w14:textId="77777777" w:rsidR="00556DA0" w:rsidRPr="00FD0E5C" w:rsidRDefault="00556DA0" w:rsidP="002E0867">
            <w:pPr>
              <w:pStyle w:val="TableParagraph"/>
              <w:spacing w:before="162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Površina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(m²</w:t>
            </w: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ili</w:t>
            </w:r>
            <w:r w:rsidRPr="00FD0E5C">
              <w:rPr>
                <w:rFonts w:ascii="Times New Roman" w:hAnsi="Times New Roman" w:cs="Times New Roman"/>
                <w:spacing w:val="-3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ha)</w:t>
            </w:r>
            <w:r w:rsidRPr="00FD0E5C">
              <w:rPr>
                <w:rFonts w:ascii="Times New Roman" w:hAnsi="Times New Roman" w:cs="Times New Roman"/>
                <w:spacing w:val="-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:</w:t>
            </w:r>
          </w:p>
        </w:tc>
        <w:tc>
          <w:tcPr>
            <w:tcW w:w="2431" w:type="dxa"/>
            <w:gridSpan w:val="3"/>
          </w:tcPr>
          <w:p w14:paraId="4E04FDD9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  <w:tc>
          <w:tcPr>
            <w:tcW w:w="2870" w:type="dxa"/>
            <w:gridSpan w:val="2"/>
            <w:shd w:val="clear" w:color="auto" w:fill="EAF0DD"/>
          </w:tcPr>
          <w:p w14:paraId="308B3D8F" w14:textId="77777777" w:rsidR="00556DA0" w:rsidRPr="00FD0E5C" w:rsidRDefault="00556DA0" w:rsidP="00556DA0">
            <w:pPr>
              <w:pStyle w:val="TableParagraph"/>
              <w:spacing w:before="40"/>
              <w:ind w:left="108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Broj</w:t>
            </w:r>
            <w:r w:rsidRPr="00FD0E5C">
              <w:rPr>
                <w:rFonts w:ascii="Times New Roman" w:hAnsi="Times New Roman" w:cs="Times New Roman"/>
                <w:spacing w:val="-8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stabala</w:t>
            </w:r>
            <w:r w:rsidRPr="00FD0E5C">
              <w:rPr>
                <w:rFonts w:ascii="Times New Roman" w:hAnsi="Times New Roman" w:cs="Times New Roman"/>
                <w:spacing w:val="-8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</w:t>
            </w:r>
            <w:r w:rsidRPr="00FD0E5C">
              <w:rPr>
                <w:rFonts w:ascii="Times New Roman" w:hAnsi="Times New Roman" w:cs="Times New Roman"/>
                <w:spacing w:val="-4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masliniku :</w:t>
            </w:r>
          </w:p>
        </w:tc>
        <w:tc>
          <w:tcPr>
            <w:tcW w:w="1234" w:type="dxa"/>
          </w:tcPr>
          <w:p w14:paraId="68C5549D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388E7362" w14:textId="77777777" w:rsidTr="002E0867">
        <w:trPr>
          <w:trHeight w:val="70"/>
        </w:trPr>
        <w:tc>
          <w:tcPr>
            <w:tcW w:w="8768" w:type="dxa"/>
            <w:gridSpan w:val="7"/>
          </w:tcPr>
          <w:p w14:paraId="7E69B695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69D7F075" w14:textId="77777777" w:rsidTr="002E0867">
        <w:trPr>
          <w:trHeight w:val="976"/>
        </w:trPr>
        <w:tc>
          <w:tcPr>
            <w:tcW w:w="2233" w:type="dxa"/>
            <w:shd w:val="clear" w:color="auto" w:fill="EAF0DD"/>
          </w:tcPr>
          <w:p w14:paraId="4BED36D1" w14:textId="77777777" w:rsidR="00556DA0" w:rsidRPr="00FD0E5C" w:rsidRDefault="00556DA0" w:rsidP="002E0867">
            <w:pPr>
              <w:pStyle w:val="TableParagraph"/>
              <w:spacing w:before="1"/>
              <w:ind w:left="107" w:right="204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Broj</w:t>
            </w:r>
            <w:r w:rsidRPr="00FD0E5C">
              <w:rPr>
                <w:rFonts w:ascii="Times New Roman" w:hAnsi="Times New Roman" w:cs="Times New Roman"/>
                <w:spacing w:val="-8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katastarske</w:t>
            </w:r>
            <w:r w:rsidRPr="00FD0E5C">
              <w:rPr>
                <w:rFonts w:ascii="Times New Roman" w:hAnsi="Times New Roman" w:cs="Times New Roman"/>
                <w:spacing w:val="-9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čestice</w:t>
            </w:r>
            <w:r w:rsidRPr="00FD0E5C">
              <w:rPr>
                <w:rFonts w:ascii="Times New Roman" w:hAnsi="Times New Roman" w:cs="Times New Roman"/>
                <w:spacing w:val="-4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(dovoljno je unijeti</w:t>
            </w:r>
            <w:r w:rsidRPr="00FD0E5C">
              <w:rPr>
                <w:rFonts w:ascii="Times New Roman" w:hAnsi="Times New Roman" w:cs="Times New Roman"/>
                <w:spacing w:val="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jedan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broj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katastarske</w:t>
            </w:r>
          </w:p>
          <w:p w14:paraId="665CBCF3" w14:textId="77777777" w:rsidR="00556DA0" w:rsidRPr="00FD0E5C" w:rsidRDefault="00556DA0" w:rsidP="002E0867">
            <w:pPr>
              <w:pStyle w:val="TableParagraph"/>
              <w:spacing w:line="223" w:lineRule="exact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čestice)</w:t>
            </w:r>
          </w:p>
        </w:tc>
        <w:tc>
          <w:tcPr>
            <w:tcW w:w="6535" w:type="dxa"/>
            <w:gridSpan w:val="6"/>
          </w:tcPr>
          <w:p w14:paraId="0EC9ABFE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5057FE75" w14:textId="77777777" w:rsidTr="002E0867">
        <w:trPr>
          <w:trHeight w:val="330"/>
        </w:trPr>
        <w:tc>
          <w:tcPr>
            <w:tcW w:w="2233" w:type="dxa"/>
            <w:shd w:val="clear" w:color="auto" w:fill="EAF0DD"/>
          </w:tcPr>
          <w:p w14:paraId="1C30B9C2" w14:textId="77777777" w:rsidR="00556DA0" w:rsidRPr="00FD0E5C" w:rsidRDefault="00556DA0" w:rsidP="002E0867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Naziv</w:t>
            </w:r>
            <w:r w:rsidRPr="00FD0E5C">
              <w:rPr>
                <w:rFonts w:ascii="Times New Roman" w:hAnsi="Times New Roman" w:cs="Times New Roman"/>
                <w:spacing w:val="-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i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mjesto</w:t>
            </w:r>
            <w:r w:rsidRPr="00FD0E5C">
              <w:rPr>
                <w:rFonts w:ascii="Times New Roman" w:hAnsi="Times New Roman" w:cs="Times New Roman"/>
                <w:spacing w:val="-2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uljare:</w:t>
            </w:r>
          </w:p>
        </w:tc>
        <w:tc>
          <w:tcPr>
            <w:tcW w:w="6535" w:type="dxa"/>
            <w:gridSpan w:val="6"/>
          </w:tcPr>
          <w:p w14:paraId="1453079E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  <w:tr w:rsidR="00556DA0" w:rsidRPr="00FD0E5C" w14:paraId="0457B4A3" w14:textId="77777777" w:rsidTr="002E0867">
        <w:trPr>
          <w:trHeight w:val="70"/>
        </w:trPr>
        <w:tc>
          <w:tcPr>
            <w:tcW w:w="8768" w:type="dxa"/>
            <w:gridSpan w:val="7"/>
          </w:tcPr>
          <w:p w14:paraId="5AC9A1F9" w14:textId="77777777" w:rsidR="00556DA0" w:rsidRPr="00FD0E5C" w:rsidRDefault="00556DA0" w:rsidP="002E0867">
            <w:pPr>
              <w:pStyle w:val="TableParagraph"/>
              <w:rPr>
                <w:rFonts w:ascii="Times New Roman" w:hAnsi="Times New Roman" w:cs="Times New Roman"/>
                <w:sz w:val="10"/>
                <w:lang w:val="hr-HR"/>
              </w:rPr>
            </w:pPr>
          </w:p>
        </w:tc>
      </w:tr>
      <w:tr w:rsidR="00556DA0" w:rsidRPr="00FD0E5C" w14:paraId="254AA42E" w14:textId="77777777" w:rsidTr="002E0867">
        <w:trPr>
          <w:trHeight w:val="609"/>
        </w:trPr>
        <w:tc>
          <w:tcPr>
            <w:tcW w:w="2233" w:type="dxa"/>
            <w:shd w:val="clear" w:color="auto" w:fill="EAF0DD"/>
          </w:tcPr>
          <w:p w14:paraId="33B98943" w14:textId="77777777" w:rsidR="00556DA0" w:rsidRPr="00FD0E5C" w:rsidRDefault="00556DA0" w:rsidP="002E0867">
            <w:pPr>
              <w:pStyle w:val="TableParagraph"/>
              <w:spacing w:line="240" w:lineRule="atLeast"/>
              <w:ind w:left="107" w:right="107"/>
              <w:rPr>
                <w:rFonts w:ascii="Times New Roman" w:hAnsi="Times New Roman" w:cs="Times New Roman"/>
                <w:sz w:val="20"/>
                <w:lang w:val="hr-HR"/>
              </w:rPr>
            </w:pP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 xml:space="preserve">Upišite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IME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 xml:space="preserve">i </w:t>
            </w:r>
            <w:r w:rsidRPr="00FD0E5C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MJESTO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na</w:t>
            </w:r>
            <w:r w:rsidRPr="00FD0E5C">
              <w:rPr>
                <w:rFonts w:ascii="Times New Roman" w:hAnsi="Times New Roman" w:cs="Times New Roman"/>
                <w:spacing w:val="-44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koje želite da glasi vaša</w:t>
            </w:r>
            <w:r w:rsidRPr="00FD0E5C">
              <w:rPr>
                <w:rFonts w:ascii="Times New Roman" w:hAnsi="Times New Roman" w:cs="Times New Roman"/>
                <w:spacing w:val="1"/>
                <w:sz w:val="20"/>
                <w:lang w:val="hr-HR"/>
              </w:rPr>
              <w:t xml:space="preserve"> </w:t>
            </w:r>
            <w:r w:rsidRPr="00FD0E5C">
              <w:rPr>
                <w:rFonts w:ascii="Times New Roman" w:hAnsi="Times New Roman" w:cs="Times New Roman"/>
                <w:sz w:val="20"/>
                <w:lang w:val="hr-HR"/>
              </w:rPr>
              <w:t>diploma:</w:t>
            </w:r>
          </w:p>
        </w:tc>
        <w:tc>
          <w:tcPr>
            <w:tcW w:w="6535" w:type="dxa"/>
            <w:gridSpan w:val="6"/>
          </w:tcPr>
          <w:p w14:paraId="6FD3A415" w14:textId="77777777" w:rsidR="00556DA0" w:rsidRPr="00FD0E5C" w:rsidRDefault="00556DA0" w:rsidP="00556DA0">
            <w:pPr>
              <w:pStyle w:val="TableParagraph"/>
              <w:ind w:left="56"/>
              <w:rPr>
                <w:rFonts w:ascii="Times New Roman" w:hAnsi="Times New Roman" w:cs="Times New Roman"/>
                <w:sz w:val="18"/>
                <w:lang w:val="hr-HR"/>
              </w:rPr>
            </w:pPr>
          </w:p>
        </w:tc>
      </w:tr>
    </w:tbl>
    <w:p w14:paraId="3B893794" w14:textId="1A577FD2" w:rsidR="00556DA0" w:rsidRPr="00FD0E5C" w:rsidRDefault="00556DA0" w:rsidP="00556D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20"/>
        </w:tabs>
        <w:ind w:left="142"/>
        <w:rPr>
          <w:color w:val="0000FF"/>
          <w:u w:val="single"/>
        </w:rPr>
      </w:pPr>
      <w:r w:rsidRPr="00FD0E5C">
        <w:t>U</w:t>
      </w:r>
      <w:r w:rsidRPr="00FD0E5C">
        <w:rPr>
          <w:color w:val="0000FF"/>
        </w:rPr>
        <w:t>_____________202</w:t>
      </w:r>
      <w:r w:rsidR="00CF248F">
        <w:rPr>
          <w:color w:val="0000FF"/>
        </w:rPr>
        <w:t>6</w:t>
      </w:r>
      <w:r w:rsidRPr="00FD0E5C">
        <w:rPr>
          <w:color w:val="0000FF"/>
        </w:rPr>
        <w:t>.</w:t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  <w:u w:val="single"/>
        </w:rPr>
        <w:t>____________________</w:t>
      </w:r>
    </w:p>
    <w:p w14:paraId="1A25EB74" w14:textId="77777777" w:rsidR="00E751DD" w:rsidRPr="00FD0E5C" w:rsidRDefault="00556DA0" w:rsidP="00780C08">
      <w:pPr>
        <w:rPr>
          <w:color w:val="0000FF"/>
          <w:sz w:val="20"/>
          <w:szCs w:val="20"/>
        </w:rPr>
      </w:pP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</w:rPr>
        <w:tab/>
      </w:r>
      <w:r w:rsidRPr="00FD0E5C">
        <w:rPr>
          <w:color w:val="0000FF"/>
          <w:sz w:val="36"/>
        </w:rPr>
        <w:t xml:space="preserve"> </w:t>
      </w:r>
      <w:r w:rsidRPr="00FD0E5C">
        <w:rPr>
          <w:color w:val="0000FF"/>
          <w:sz w:val="36"/>
        </w:rPr>
        <w:tab/>
      </w:r>
      <w:r w:rsidRPr="00FD0E5C">
        <w:rPr>
          <w:color w:val="0000FF"/>
          <w:sz w:val="36"/>
        </w:rPr>
        <w:tab/>
      </w:r>
      <w:r w:rsidRPr="00FD0E5C">
        <w:rPr>
          <w:color w:val="0000FF"/>
          <w:sz w:val="36"/>
        </w:rPr>
        <w:tab/>
      </w:r>
      <w:r w:rsidRPr="00FD0E5C">
        <w:rPr>
          <w:color w:val="0000FF"/>
          <w:sz w:val="36"/>
        </w:rPr>
        <w:tab/>
      </w:r>
      <w:r w:rsidRPr="00FD0E5C">
        <w:rPr>
          <w:color w:val="0000FF"/>
          <w:sz w:val="36"/>
        </w:rPr>
        <w:tab/>
      </w:r>
      <w:r w:rsidRPr="00FD0E5C">
        <w:rPr>
          <w:color w:val="0000FF"/>
          <w:sz w:val="36"/>
        </w:rPr>
        <w:tab/>
        <w:t xml:space="preserve"> </w:t>
      </w:r>
      <w:r w:rsidRPr="00FD0E5C">
        <w:rPr>
          <w:color w:val="0000FF"/>
          <w:sz w:val="20"/>
          <w:szCs w:val="20"/>
        </w:rPr>
        <w:t>Potpis proizvođača</w:t>
      </w:r>
    </w:p>
    <w:sectPr w:rsidR="00E751DD" w:rsidRPr="00FD0E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9AC39" w14:textId="77777777" w:rsidR="006A09DF" w:rsidRDefault="006A09DF">
      <w:r>
        <w:separator/>
      </w:r>
    </w:p>
  </w:endnote>
  <w:endnote w:type="continuationSeparator" w:id="0">
    <w:p w14:paraId="6E3EFCE1" w14:textId="77777777" w:rsidR="006A09DF" w:rsidRDefault="006A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Times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BC3DE" w14:textId="77777777" w:rsidR="00823036" w:rsidRDefault="008230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B607EC" w14:textId="77777777" w:rsidR="00823036" w:rsidRDefault="008230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9E214" w14:textId="77777777" w:rsidR="00823036" w:rsidRDefault="00823036">
    <w:pPr>
      <w:pStyle w:val="Footer"/>
      <w:framePr w:wrap="around" w:vAnchor="text" w:hAnchor="margin" w:xAlign="right" w:y="1"/>
      <w:rPr>
        <w:rStyle w:val="PageNumber"/>
      </w:rPr>
    </w:pPr>
  </w:p>
  <w:p w14:paraId="4882DDFA" w14:textId="77777777" w:rsidR="003307A8" w:rsidRDefault="003307A8" w:rsidP="003307A8">
    <w:pPr>
      <w:pBdr>
        <w:top w:val="single" w:sz="4" w:space="1" w:color="auto"/>
      </w:pBdr>
      <w:jc w:val="center"/>
      <w:rPr>
        <w:rFonts w:ascii="Arial" w:hAnsi="Arial" w:cs="Arial"/>
        <w:sz w:val="16"/>
        <w:lang w:val="it-IT"/>
      </w:rPr>
    </w:pPr>
    <w:r>
      <w:rPr>
        <w:rFonts w:ascii="Arial" w:hAnsi="Arial" w:cs="Arial"/>
        <w:sz w:val="16"/>
        <w:lang w:val="it-IT"/>
      </w:rPr>
      <w:t>Biskupa Čule 10, 88000 Mostar, Bosna i Hercegovina</w:t>
    </w:r>
  </w:p>
  <w:p w14:paraId="5F8A88F3" w14:textId="77777777" w:rsidR="003307A8" w:rsidRDefault="003307A8" w:rsidP="003307A8">
    <w:pPr>
      <w:pBdr>
        <w:top w:val="single" w:sz="4" w:space="1" w:color="auto"/>
      </w:pBdr>
      <w:jc w:val="center"/>
      <w:rPr>
        <w:rFonts w:ascii="Arial" w:hAnsi="Arial" w:cs="Arial"/>
        <w:sz w:val="16"/>
        <w:lang w:val="it-IT"/>
      </w:rPr>
    </w:pPr>
    <w:r>
      <w:rPr>
        <w:rFonts w:ascii="Arial" w:hAnsi="Arial" w:cs="Arial"/>
        <w:sz w:val="16"/>
        <w:lang w:val="it-IT"/>
      </w:rPr>
      <w:t>Tel: ++ 387 36 33 50 050; Fax ++ 387 36 33 50 51, E-mail: agro.in.mo@tel.net.ba</w:t>
    </w:r>
  </w:p>
  <w:p w14:paraId="60B4B6E8" w14:textId="77777777" w:rsidR="00823036" w:rsidRPr="003307A8" w:rsidRDefault="00823036" w:rsidP="003307A8">
    <w:pPr>
      <w:pBdr>
        <w:top w:val="single" w:sz="4" w:space="1" w:color="auto"/>
      </w:pBdr>
      <w:jc w:val="center"/>
      <w:rPr>
        <w:sz w:val="16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3BC5" w14:textId="77777777" w:rsidR="00823036" w:rsidRDefault="00823036">
    <w:pPr>
      <w:pBdr>
        <w:top w:val="single" w:sz="4" w:space="1" w:color="auto"/>
      </w:pBdr>
      <w:jc w:val="both"/>
      <w:rPr>
        <w:sz w:val="18"/>
        <w:lang w:val="en-US"/>
      </w:rPr>
    </w:pPr>
  </w:p>
  <w:p w14:paraId="15DFC02C" w14:textId="77777777" w:rsidR="00823036" w:rsidRDefault="00823036">
    <w:pPr>
      <w:pBdr>
        <w:top w:val="single" w:sz="4" w:space="1" w:color="auto"/>
      </w:pBdr>
      <w:jc w:val="center"/>
      <w:rPr>
        <w:rFonts w:ascii="Arial" w:hAnsi="Arial" w:cs="Arial"/>
        <w:sz w:val="16"/>
        <w:lang w:val="it-IT"/>
      </w:rPr>
    </w:pPr>
    <w:r>
      <w:rPr>
        <w:rFonts w:ascii="Arial" w:hAnsi="Arial" w:cs="Arial"/>
        <w:sz w:val="16"/>
        <w:lang w:val="it-IT"/>
      </w:rPr>
      <w:t>Biskupa Čule 10, 88000 Mostar, Bosna i Hercegovina</w:t>
    </w:r>
  </w:p>
  <w:p w14:paraId="43DC1606" w14:textId="77777777" w:rsidR="00823036" w:rsidRDefault="00823036">
    <w:pPr>
      <w:pBdr>
        <w:top w:val="single" w:sz="4" w:space="1" w:color="auto"/>
      </w:pBdr>
      <w:jc w:val="center"/>
      <w:rPr>
        <w:rFonts w:ascii="Arial" w:hAnsi="Arial" w:cs="Arial"/>
        <w:sz w:val="16"/>
        <w:lang w:val="it-IT"/>
      </w:rPr>
    </w:pPr>
    <w:r>
      <w:rPr>
        <w:rFonts w:ascii="Arial" w:hAnsi="Arial" w:cs="Arial"/>
        <w:sz w:val="16"/>
        <w:lang w:val="it-IT"/>
      </w:rPr>
      <w:t xml:space="preserve">Tel: ++ 387 36 33 50 050; Fax ++ 387 36 33 50 51, </w:t>
    </w:r>
    <w:hyperlink r:id="rId1" w:history="1">
      <w:r w:rsidR="0094387B" w:rsidRPr="00CB7D35">
        <w:rPr>
          <w:rStyle w:val="Hyperlink"/>
          <w:rFonts w:ascii="Arial" w:hAnsi="Arial" w:cs="Arial"/>
          <w:sz w:val="16"/>
          <w:lang w:val="it-IT"/>
        </w:rPr>
        <w:t>www.faz.gov.ba</w:t>
      </w:r>
    </w:hyperlink>
    <w:r w:rsidR="00CD00B8">
      <w:rPr>
        <w:rFonts w:ascii="Arial" w:hAnsi="Arial" w:cs="Arial"/>
        <w:sz w:val="16"/>
        <w:lang w:val="it-IT"/>
      </w:rPr>
      <w:t>, e</w:t>
    </w:r>
    <w:r>
      <w:rPr>
        <w:rFonts w:ascii="Arial" w:hAnsi="Arial" w:cs="Arial"/>
        <w:sz w:val="16"/>
        <w:lang w:val="it-IT"/>
      </w:rPr>
      <w:t xml:space="preserve">-mail: </w:t>
    </w:r>
    <w:hyperlink r:id="rId2" w:history="1">
      <w:r w:rsidR="0094387B" w:rsidRPr="00CB7D35">
        <w:rPr>
          <w:rStyle w:val="Hyperlink"/>
          <w:rFonts w:ascii="Arial" w:hAnsi="Arial" w:cs="Arial"/>
          <w:sz w:val="16"/>
          <w:lang w:val="it-IT"/>
        </w:rPr>
        <w:t>ured@faz.gov.ba</w:t>
      </w:r>
    </w:hyperlink>
  </w:p>
  <w:p w14:paraId="6D45CD4D" w14:textId="77777777" w:rsidR="00CD00B8" w:rsidRDefault="00094E92">
    <w:pPr>
      <w:pBdr>
        <w:top w:val="single" w:sz="4" w:space="1" w:color="auto"/>
      </w:pBdr>
      <w:jc w:val="center"/>
      <w:rPr>
        <w:rFonts w:ascii="Arial" w:hAnsi="Arial" w:cs="Arial"/>
        <w:sz w:val="16"/>
        <w:lang w:val="it-IT"/>
      </w:rPr>
    </w:pPr>
    <w:r>
      <w:rPr>
        <w:rFonts w:ascii="Arial" w:hAnsi="Arial" w:cs="Arial"/>
        <w:sz w:val="16"/>
        <w:lang w:val="it-IT"/>
      </w:rPr>
      <w:t>ID</w:t>
    </w:r>
    <w:r w:rsidR="00CD00B8">
      <w:rPr>
        <w:rFonts w:ascii="Arial" w:hAnsi="Arial" w:cs="Arial"/>
        <w:sz w:val="16"/>
        <w:lang w:val="it-IT"/>
      </w:rPr>
      <w:t xml:space="preserve"> broj.</w:t>
    </w:r>
    <w:r>
      <w:rPr>
        <w:rFonts w:ascii="Arial" w:hAnsi="Arial" w:cs="Arial"/>
        <w:sz w:val="16"/>
        <w:lang w:val="it-IT"/>
      </w:rPr>
      <w:t xml:space="preserve"> 4227506400006, PDV</w:t>
    </w:r>
    <w:r w:rsidR="00CD00B8">
      <w:rPr>
        <w:rFonts w:ascii="Arial" w:hAnsi="Arial" w:cs="Arial"/>
        <w:sz w:val="16"/>
        <w:lang w:val="it-IT"/>
      </w:rPr>
      <w:t xml:space="preserve"> broj227023350008</w:t>
    </w:r>
  </w:p>
  <w:p w14:paraId="29E1FD1C" w14:textId="77777777" w:rsidR="00823036" w:rsidRDefault="00823036">
    <w:pPr>
      <w:jc w:val="center"/>
      <w:rPr>
        <w:rFonts w:ascii="Arial" w:hAnsi="Arial" w:cs="Arial"/>
        <w:sz w:val="18"/>
        <w:lang w:val="it-IT"/>
      </w:rPr>
    </w:pPr>
  </w:p>
  <w:p w14:paraId="5DB7D1A5" w14:textId="77777777" w:rsidR="00823036" w:rsidRDefault="00823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B482C" w14:textId="77777777" w:rsidR="006A09DF" w:rsidRDefault="006A09DF">
      <w:r>
        <w:separator/>
      </w:r>
    </w:p>
  </w:footnote>
  <w:footnote w:type="continuationSeparator" w:id="0">
    <w:p w14:paraId="2EF0608A" w14:textId="77777777" w:rsidR="006A09DF" w:rsidRDefault="006A0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E6BB2" w14:textId="77777777" w:rsidR="00823036" w:rsidRDefault="0082303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E660EE" w14:textId="77777777" w:rsidR="00823036" w:rsidRDefault="0082303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49" w:type="dxa"/>
      <w:tblInd w:w="97" w:type="dxa"/>
      <w:tblLayout w:type="fixed"/>
      <w:tblLook w:val="0000" w:firstRow="0" w:lastRow="0" w:firstColumn="0" w:lastColumn="0" w:noHBand="0" w:noVBand="0"/>
    </w:tblPr>
    <w:tblGrid>
      <w:gridCol w:w="4112"/>
      <w:gridCol w:w="961"/>
      <w:gridCol w:w="4376"/>
    </w:tblGrid>
    <w:tr w:rsidR="00823036" w14:paraId="4B9B5313" w14:textId="77777777">
      <w:tc>
        <w:tcPr>
          <w:tcW w:w="4112" w:type="dxa"/>
        </w:tcPr>
        <w:p w14:paraId="562240E7" w14:textId="77777777" w:rsidR="00823036" w:rsidRDefault="00823036">
          <w:pPr>
            <w:framePr w:wrap="around" w:vAnchor="text" w:hAnchor="margin" w:xAlign="right" w:y="1"/>
            <w:spacing w:before="120"/>
            <w:jc w:val="center"/>
            <w:rPr>
              <w:sz w:val="18"/>
              <w:szCs w:val="22"/>
              <w:lang w:val="it-IT"/>
            </w:rPr>
          </w:pPr>
          <w:r>
            <w:rPr>
              <w:sz w:val="18"/>
              <w:szCs w:val="22"/>
              <w:lang w:val="it-IT"/>
            </w:rPr>
            <w:t>BOSNA I HERCEGOVINA</w:t>
          </w:r>
        </w:p>
        <w:p w14:paraId="7B20C29E" w14:textId="77777777" w:rsidR="00823036" w:rsidRDefault="00823036">
          <w:pPr>
            <w:framePr w:wrap="around" w:vAnchor="text" w:hAnchor="margin" w:xAlign="right" w:y="1"/>
            <w:jc w:val="center"/>
            <w:rPr>
              <w:sz w:val="18"/>
              <w:szCs w:val="22"/>
              <w:lang w:val="it-IT"/>
            </w:rPr>
          </w:pPr>
          <w:r>
            <w:rPr>
              <w:sz w:val="18"/>
              <w:szCs w:val="22"/>
              <w:lang w:val="it-IT"/>
            </w:rPr>
            <w:t>FEDERACIJA BOSNE I ERCEGOVINE</w:t>
          </w:r>
        </w:p>
        <w:p w14:paraId="32D72C66" w14:textId="77777777" w:rsidR="00823036" w:rsidRDefault="00823036">
          <w:pPr>
            <w:framePr w:wrap="around" w:vAnchor="text" w:hAnchor="margin" w:xAlign="right" w:y="1"/>
            <w:rPr>
              <w:b/>
              <w:sz w:val="18"/>
              <w:szCs w:val="22"/>
            </w:rPr>
          </w:pPr>
          <w:r>
            <w:rPr>
              <w:b/>
              <w:sz w:val="18"/>
              <w:szCs w:val="22"/>
            </w:rPr>
            <w:t>FEDERALNI AGROMEDITERANSKI ZAVOD</w:t>
          </w:r>
        </w:p>
        <w:p w14:paraId="03CF086B" w14:textId="77777777" w:rsidR="00823036" w:rsidRDefault="00823036">
          <w:pPr>
            <w:framePr w:wrap="around" w:vAnchor="text" w:hAnchor="margin" w:xAlign="right" w:y="1"/>
            <w:jc w:val="center"/>
            <w:rPr>
              <w:sz w:val="18"/>
              <w:szCs w:val="22"/>
            </w:rPr>
          </w:pPr>
          <w:r>
            <w:rPr>
              <w:b/>
              <w:sz w:val="18"/>
              <w:szCs w:val="22"/>
            </w:rPr>
            <w:t>MOSTAR</w:t>
          </w:r>
        </w:p>
      </w:tc>
      <w:tc>
        <w:tcPr>
          <w:tcW w:w="961" w:type="dxa"/>
        </w:tcPr>
        <w:p w14:paraId="3882AFA9" w14:textId="77777777" w:rsidR="00823036" w:rsidRDefault="00823036">
          <w:pPr>
            <w:framePr w:wrap="around" w:vAnchor="text" w:hAnchor="margin" w:xAlign="right" w:y="1"/>
            <w:jc w:val="center"/>
            <w:rPr>
              <w:sz w:val="18"/>
              <w:szCs w:val="22"/>
            </w:rPr>
          </w:pPr>
        </w:p>
      </w:tc>
      <w:tc>
        <w:tcPr>
          <w:tcW w:w="4376" w:type="dxa"/>
        </w:tcPr>
        <w:p w14:paraId="0899C87B" w14:textId="77777777" w:rsidR="00823036" w:rsidRDefault="00823036">
          <w:pPr>
            <w:framePr w:wrap="around" w:vAnchor="text" w:hAnchor="margin" w:xAlign="right" w:y="1"/>
            <w:spacing w:before="120"/>
            <w:jc w:val="center"/>
            <w:rPr>
              <w:sz w:val="18"/>
              <w:szCs w:val="22"/>
            </w:rPr>
          </w:pPr>
          <w:r>
            <w:rPr>
              <w:sz w:val="18"/>
              <w:szCs w:val="22"/>
            </w:rPr>
            <w:t>BOSNIA AND HERZEGOVINA</w:t>
          </w:r>
        </w:p>
        <w:p w14:paraId="0EACC13F" w14:textId="77777777" w:rsidR="00823036" w:rsidRDefault="00823036">
          <w:pPr>
            <w:framePr w:wrap="around" w:vAnchor="text" w:hAnchor="margin" w:xAlign="right" w:y="1"/>
            <w:jc w:val="center"/>
            <w:rPr>
              <w:sz w:val="18"/>
              <w:szCs w:val="22"/>
            </w:rPr>
          </w:pPr>
          <w:r>
            <w:rPr>
              <w:sz w:val="18"/>
              <w:szCs w:val="22"/>
            </w:rPr>
            <w:t>FEDERATION  OF BOSNIA AND HERZEGOVINA</w:t>
          </w:r>
        </w:p>
        <w:p w14:paraId="147E47F6" w14:textId="77777777" w:rsidR="00823036" w:rsidRDefault="00823036">
          <w:pPr>
            <w:framePr w:wrap="around" w:vAnchor="text" w:hAnchor="margin" w:xAlign="right" w:y="1"/>
            <w:jc w:val="center"/>
            <w:rPr>
              <w:sz w:val="18"/>
              <w:szCs w:val="22"/>
            </w:rPr>
          </w:pPr>
          <w:r>
            <w:rPr>
              <w:b/>
              <w:sz w:val="18"/>
              <w:szCs w:val="22"/>
            </w:rPr>
            <w:t>FEDERAL AGRO - MEDITERANEAN INSTITUTE OF MOSTAR</w:t>
          </w:r>
        </w:p>
      </w:tc>
    </w:tr>
  </w:tbl>
  <w:p w14:paraId="20CEEE46" w14:textId="77777777" w:rsidR="00823036" w:rsidRDefault="00823036">
    <w:pPr>
      <w:pStyle w:val="Header"/>
      <w:framePr w:wrap="around" w:vAnchor="text" w:hAnchor="margin" w:xAlign="right" w:y="1"/>
      <w:rPr>
        <w:rStyle w:val="PageNumber"/>
      </w:rPr>
    </w:pPr>
  </w:p>
  <w:p w14:paraId="3D97BC43" w14:textId="77777777" w:rsidR="00823036" w:rsidRDefault="00823036">
    <w:pPr>
      <w:pStyle w:val="Header"/>
      <w:framePr w:wrap="auto" w:hAnchor="text" w:y="-1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49" w:type="dxa"/>
      <w:jc w:val="center"/>
      <w:tblLayout w:type="fixed"/>
      <w:tblLook w:val="0000" w:firstRow="0" w:lastRow="0" w:firstColumn="0" w:lastColumn="0" w:noHBand="0" w:noVBand="0"/>
    </w:tblPr>
    <w:tblGrid>
      <w:gridCol w:w="4112"/>
      <w:gridCol w:w="961"/>
      <w:gridCol w:w="4376"/>
    </w:tblGrid>
    <w:tr w:rsidR="00823036" w14:paraId="6D7D1AD2" w14:textId="77777777">
      <w:trPr>
        <w:jc w:val="center"/>
      </w:trPr>
      <w:tc>
        <w:tcPr>
          <w:tcW w:w="4112" w:type="dxa"/>
        </w:tcPr>
        <w:p w14:paraId="2EBF66AF" w14:textId="77777777" w:rsidR="00823036" w:rsidRDefault="00823036">
          <w:pPr>
            <w:spacing w:before="120"/>
            <w:jc w:val="center"/>
            <w:rPr>
              <w:sz w:val="18"/>
              <w:szCs w:val="22"/>
              <w:lang w:val="it-IT"/>
            </w:rPr>
          </w:pPr>
          <w:r>
            <w:rPr>
              <w:sz w:val="18"/>
              <w:szCs w:val="22"/>
              <w:lang w:val="it-IT"/>
            </w:rPr>
            <w:t>BOSNA I HERCEGOVINA</w:t>
          </w:r>
        </w:p>
        <w:p w14:paraId="7FD32562" w14:textId="77777777" w:rsidR="00823036" w:rsidRDefault="00823036">
          <w:pPr>
            <w:jc w:val="center"/>
            <w:rPr>
              <w:sz w:val="18"/>
              <w:szCs w:val="22"/>
              <w:lang w:val="it-IT"/>
            </w:rPr>
          </w:pPr>
          <w:r>
            <w:rPr>
              <w:sz w:val="18"/>
              <w:szCs w:val="22"/>
              <w:lang w:val="it-IT"/>
            </w:rPr>
            <w:t>FEDERACIJA BOSNE I HERCEGOVINE</w:t>
          </w:r>
        </w:p>
        <w:p w14:paraId="624E0A53" w14:textId="77777777" w:rsidR="00823036" w:rsidRDefault="00823036">
          <w:pPr>
            <w:rPr>
              <w:b/>
              <w:sz w:val="18"/>
              <w:szCs w:val="22"/>
            </w:rPr>
          </w:pPr>
          <w:r>
            <w:rPr>
              <w:b/>
              <w:sz w:val="18"/>
              <w:szCs w:val="22"/>
            </w:rPr>
            <w:t>FEDERALNI AGROMEDITERANSKI ZAVOD</w:t>
          </w:r>
        </w:p>
        <w:p w14:paraId="66EEF761" w14:textId="77777777" w:rsidR="00823036" w:rsidRDefault="00823036">
          <w:pPr>
            <w:jc w:val="center"/>
            <w:rPr>
              <w:sz w:val="18"/>
              <w:szCs w:val="22"/>
            </w:rPr>
          </w:pPr>
          <w:r>
            <w:rPr>
              <w:b/>
              <w:sz w:val="18"/>
              <w:szCs w:val="22"/>
            </w:rPr>
            <w:t>MOSTAR</w:t>
          </w:r>
        </w:p>
      </w:tc>
      <w:tc>
        <w:tcPr>
          <w:tcW w:w="961" w:type="dxa"/>
        </w:tcPr>
        <w:p w14:paraId="78952D49" w14:textId="77777777" w:rsidR="00823036" w:rsidRDefault="00823036">
          <w:pPr>
            <w:jc w:val="center"/>
            <w:rPr>
              <w:sz w:val="18"/>
              <w:szCs w:val="22"/>
            </w:rPr>
          </w:pPr>
        </w:p>
      </w:tc>
      <w:tc>
        <w:tcPr>
          <w:tcW w:w="4376" w:type="dxa"/>
        </w:tcPr>
        <w:p w14:paraId="0DF73CB0" w14:textId="77777777" w:rsidR="00823036" w:rsidRDefault="00823036">
          <w:pPr>
            <w:spacing w:before="120"/>
            <w:jc w:val="center"/>
            <w:rPr>
              <w:sz w:val="18"/>
              <w:szCs w:val="22"/>
            </w:rPr>
          </w:pPr>
          <w:r>
            <w:rPr>
              <w:sz w:val="18"/>
              <w:szCs w:val="22"/>
            </w:rPr>
            <w:t>BOSNIA AND HERZEGOVINA</w:t>
          </w:r>
        </w:p>
        <w:p w14:paraId="60DFE674" w14:textId="77777777" w:rsidR="00823036" w:rsidRDefault="00823036">
          <w:pPr>
            <w:jc w:val="center"/>
            <w:rPr>
              <w:sz w:val="18"/>
              <w:szCs w:val="22"/>
            </w:rPr>
          </w:pPr>
          <w:r>
            <w:rPr>
              <w:sz w:val="18"/>
              <w:szCs w:val="22"/>
            </w:rPr>
            <w:t>FEDERATION  OF BOSNIA AND HERZEGOVINA</w:t>
          </w:r>
        </w:p>
        <w:p w14:paraId="0898EB07" w14:textId="77777777" w:rsidR="00823036" w:rsidRDefault="00823036">
          <w:pPr>
            <w:jc w:val="center"/>
            <w:rPr>
              <w:sz w:val="18"/>
              <w:szCs w:val="22"/>
            </w:rPr>
          </w:pPr>
          <w:r>
            <w:rPr>
              <w:b/>
              <w:sz w:val="18"/>
              <w:szCs w:val="22"/>
            </w:rPr>
            <w:t>AGRO</w:t>
          </w:r>
          <w:r w:rsidR="006634EE">
            <w:rPr>
              <w:b/>
              <w:sz w:val="18"/>
              <w:szCs w:val="22"/>
            </w:rPr>
            <w:t xml:space="preserve"> - </w:t>
          </w:r>
          <w:r>
            <w:rPr>
              <w:b/>
              <w:sz w:val="18"/>
              <w:szCs w:val="22"/>
            </w:rPr>
            <w:t xml:space="preserve">MEDITERRANEAN INSTITUTE </w:t>
          </w:r>
          <w:r w:rsidR="006634EE">
            <w:rPr>
              <w:b/>
              <w:sz w:val="18"/>
              <w:szCs w:val="22"/>
            </w:rPr>
            <w:t xml:space="preserve">MOSTAR </w:t>
          </w:r>
          <w:r>
            <w:rPr>
              <w:b/>
              <w:sz w:val="18"/>
              <w:szCs w:val="22"/>
            </w:rPr>
            <w:t>OF</w:t>
          </w:r>
          <w:r w:rsidR="006634EE">
            <w:rPr>
              <w:b/>
              <w:sz w:val="18"/>
              <w:szCs w:val="22"/>
            </w:rPr>
            <w:t xml:space="preserve"> THE FEDERATION OF BOSNIA AND HERZEGOVINA</w:t>
          </w:r>
        </w:p>
      </w:tc>
    </w:tr>
  </w:tbl>
  <w:p w14:paraId="737ADBBA" w14:textId="77777777" w:rsidR="00823036" w:rsidRDefault="00823036">
    <w:pPr>
      <w:pStyle w:val="Header"/>
      <w:jc w:val="center"/>
    </w:pPr>
  </w:p>
  <w:p w14:paraId="4B4C6F12" w14:textId="77777777" w:rsidR="00823036" w:rsidRDefault="008230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A4D8D"/>
    <w:multiLevelType w:val="hybridMultilevel"/>
    <w:tmpl w:val="28828F6A"/>
    <w:lvl w:ilvl="0" w:tplc="A336E4EE">
      <w:start w:val="8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765"/>
        </w:tabs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485"/>
        </w:tabs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05"/>
        </w:tabs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925"/>
        </w:tabs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645"/>
        </w:tabs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365"/>
        </w:tabs>
        <w:ind w:left="10365" w:hanging="360"/>
      </w:pPr>
      <w:rPr>
        <w:rFonts w:ascii="Wingdings" w:hAnsi="Wingdings" w:hint="default"/>
      </w:rPr>
    </w:lvl>
  </w:abstractNum>
  <w:abstractNum w:abstractNumId="1" w15:restartNumberingAfterBreak="0">
    <w:nsid w:val="0E1D1BA2"/>
    <w:multiLevelType w:val="hybridMultilevel"/>
    <w:tmpl w:val="4CF485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71DA"/>
    <w:multiLevelType w:val="hybridMultilevel"/>
    <w:tmpl w:val="0EA4F7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23B11"/>
    <w:multiLevelType w:val="hybridMultilevel"/>
    <w:tmpl w:val="D9D66630"/>
    <w:lvl w:ilvl="0" w:tplc="73D0781A">
      <w:start w:val="1"/>
      <w:numFmt w:val="decimal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BE727C"/>
    <w:multiLevelType w:val="hybridMultilevel"/>
    <w:tmpl w:val="7E6A328C"/>
    <w:lvl w:ilvl="0" w:tplc="CC64B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B3305"/>
    <w:multiLevelType w:val="hybridMultilevel"/>
    <w:tmpl w:val="AA0ACBEC"/>
    <w:lvl w:ilvl="0" w:tplc="F9E8CCB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8D00C4C"/>
    <w:multiLevelType w:val="hybridMultilevel"/>
    <w:tmpl w:val="9F1689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3974812">
    <w:abstractNumId w:val="5"/>
  </w:num>
  <w:num w:numId="2" w16cid:durableId="1442994978">
    <w:abstractNumId w:val="6"/>
  </w:num>
  <w:num w:numId="3" w16cid:durableId="922497428">
    <w:abstractNumId w:val="4"/>
  </w:num>
  <w:num w:numId="4" w16cid:durableId="405612142">
    <w:abstractNumId w:val="0"/>
  </w:num>
  <w:num w:numId="5" w16cid:durableId="384260941">
    <w:abstractNumId w:val="3"/>
  </w:num>
  <w:num w:numId="6" w16cid:durableId="5816430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5763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6D0"/>
    <w:rsid w:val="00094E92"/>
    <w:rsid w:val="000E2E6B"/>
    <w:rsid w:val="000E5887"/>
    <w:rsid w:val="001217AE"/>
    <w:rsid w:val="00155C4C"/>
    <w:rsid w:val="00181BDD"/>
    <w:rsid w:val="001B3D76"/>
    <w:rsid w:val="002624C8"/>
    <w:rsid w:val="002A58E5"/>
    <w:rsid w:val="003307A8"/>
    <w:rsid w:val="003D1BCF"/>
    <w:rsid w:val="00420045"/>
    <w:rsid w:val="004227B6"/>
    <w:rsid w:val="004D0429"/>
    <w:rsid w:val="00525BF9"/>
    <w:rsid w:val="00556DA0"/>
    <w:rsid w:val="005F4135"/>
    <w:rsid w:val="00635C5A"/>
    <w:rsid w:val="006634EE"/>
    <w:rsid w:val="006816D0"/>
    <w:rsid w:val="0069033A"/>
    <w:rsid w:val="006A09DF"/>
    <w:rsid w:val="006F78E9"/>
    <w:rsid w:val="00780C08"/>
    <w:rsid w:val="008134D7"/>
    <w:rsid w:val="00823036"/>
    <w:rsid w:val="00885EBE"/>
    <w:rsid w:val="008B2009"/>
    <w:rsid w:val="008D606F"/>
    <w:rsid w:val="0092699D"/>
    <w:rsid w:val="0094387B"/>
    <w:rsid w:val="009726A7"/>
    <w:rsid w:val="009B62EA"/>
    <w:rsid w:val="00A317A0"/>
    <w:rsid w:val="00AB3248"/>
    <w:rsid w:val="00AC77A8"/>
    <w:rsid w:val="00B922C4"/>
    <w:rsid w:val="00BE6361"/>
    <w:rsid w:val="00C676BD"/>
    <w:rsid w:val="00CD00B8"/>
    <w:rsid w:val="00CF248F"/>
    <w:rsid w:val="00D051DF"/>
    <w:rsid w:val="00D16C69"/>
    <w:rsid w:val="00D5436A"/>
    <w:rsid w:val="00E16CB6"/>
    <w:rsid w:val="00E751DD"/>
    <w:rsid w:val="00E86BF5"/>
    <w:rsid w:val="00EA392E"/>
    <w:rsid w:val="00F03BB8"/>
    <w:rsid w:val="00F15F38"/>
    <w:rsid w:val="00F638D5"/>
    <w:rsid w:val="00F82974"/>
    <w:rsid w:val="00F82C9F"/>
    <w:rsid w:val="00FC7E6D"/>
    <w:rsid w:val="00FD018F"/>
    <w:rsid w:val="00FD0E5C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D54DA"/>
  <w15:chartTrackingRefBased/>
  <w15:docId w15:val="{D8446B15-29B8-4D49-A286-06817769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56DA0"/>
    <w:pPr>
      <w:widowControl w:val="0"/>
      <w:autoSpaceDE w:val="0"/>
      <w:autoSpaceDN w:val="0"/>
      <w:spacing w:before="4"/>
      <w:ind w:left="1867" w:right="2463"/>
      <w:jc w:val="center"/>
      <w:outlineLvl w:val="0"/>
    </w:pPr>
    <w:rPr>
      <w:rFonts w:ascii="Calibri" w:eastAsia="Calibri" w:hAnsi="Calibri" w:cs="Calibri"/>
      <w:b/>
      <w:bCs/>
      <w:sz w:val="36"/>
      <w:szCs w:val="36"/>
      <w:lang w:eastAsia="en-US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character" w:styleId="Hyperlink">
    <w:name w:val="Hyperlink"/>
    <w:rsid w:val="00CD00B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E751DD"/>
    <w:pPr>
      <w:framePr w:hSpace="180" w:wrap="auto" w:vAnchor="text" w:hAnchor="text" w:y="1"/>
      <w:jc w:val="both"/>
    </w:pPr>
    <w:rPr>
      <w:rFonts w:ascii="HTimes" w:hAnsi="HTimes"/>
      <w:bCs/>
      <w:sz w:val="22"/>
      <w:szCs w:val="20"/>
      <w:lang w:val="de-DE"/>
    </w:rPr>
  </w:style>
  <w:style w:type="character" w:customStyle="1" w:styleId="BodyTextChar">
    <w:name w:val="Body Text Char"/>
    <w:link w:val="BodyText"/>
    <w:uiPriority w:val="99"/>
    <w:rsid w:val="00E751DD"/>
    <w:rPr>
      <w:rFonts w:ascii="HTimes" w:hAnsi="HTimes"/>
      <w:bCs/>
      <w:sz w:val="22"/>
      <w:lang w:val="de-DE"/>
    </w:rPr>
  </w:style>
  <w:style w:type="paragraph" w:styleId="ListParagraph">
    <w:name w:val="List Paragraph"/>
    <w:basedOn w:val="Normal"/>
    <w:uiPriority w:val="34"/>
    <w:qFormat/>
    <w:rsid w:val="00E751DD"/>
    <w:pPr>
      <w:ind w:left="720"/>
      <w:contextualSpacing/>
    </w:pPr>
    <w:rPr>
      <w:rFonts w:ascii="Arial" w:eastAsia="Calibri" w:hAnsi="Arial"/>
      <w:szCs w:val="22"/>
      <w:lang w:val="bs-Latn-BA" w:eastAsia="en-US"/>
    </w:rPr>
  </w:style>
  <w:style w:type="paragraph" w:styleId="BalloonText">
    <w:name w:val="Balloon Text"/>
    <w:basedOn w:val="Normal"/>
    <w:link w:val="BalloonTextChar"/>
    <w:rsid w:val="00E751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751D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6DA0"/>
    <w:rPr>
      <w:rFonts w:ascii="Calibri" w:eastAsia="Calibri" w:hAnsi="Calibri" w:cs="Calibri"/>
      <w:b/>
      <w:bCs/>
      <w:sz w:val="36"/>
      <w:szCs w:val="36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556D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56DA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2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faz.gov.ba" TargetMode="External"/><Relationship Id="rId1" Type="http://schemas.openxmlformats.org/officeDocument/2006/relationships/hyperlink" Target="http://www.faz.gov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\Desktop\DMMU-2024-PRIJAVE\FAZ-PRIJAVNICA%20za%20sudjelovanje%20DMMU-2024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FAZ-PRIJAVNICA za sudjelovanje DMMU-2024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Broj:</vt:lpstr>
    </vt:vector>
  </TitlesOfParts>
  <Company/>
  <LinksUpToDate>false</LinksUpToDate>
  <CharactersWithSpaces>1223</CharactersWithSpaces>
  <SharedDoc>false</SharedDoc>
  <HLinks>
    <vt:vector size="12" baseType="variant">
      <vt:variant>
        <vt:i4>6094899</vt:i4>
      </vt:variant>
      <vt:variant>
        <vt:i4>7</vt:i4>
      </vt:variant>
      <vt:variant>
        <vt:i4>0</vt:i4>
      </vt:variant>
      <vt:variant>
        <vt:i4>5</vt:i4>
      </vt:variant>
      <vt:variant>
        <vt:lpwstr>mailto:ured@faz.gov.ba</vt:lpwstr>
      </vt:variant>
      <vt:variant>
        <vt:lpwstr/>
      </vt:variant>
      <vt:variant>
        <vt:i4>7012415</vt:i4>
      </vt:variant>
      <vt:variant>
        <vt:i4>4</vt:i4>
      </vt:variant>
      <vt:variant>
        <vt:i4>0</vt:i4>
      </vt:variant>
      <vt:variant>
        <vt:i4>5</vt:i4>
      </vt:variant>
      <vt:variant>
        <vt:lpwstr>http://www.faz.gov.ba/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</dc:title>
  <dc:subject/>
  <dc:creator>Marko</dc:creator>
  <cp:keywords/>
  <cp:lastModifiedBy>kristina.batinic@faz.gov.ba</cp:lastModifiedBy>
  <cp:revision>2</cp:revision>
  <cp:lastPrinted>2021-12-15T09:25:00Z</cp:lastPrinted>
  <dcterms:created xsi:type="dcterms:W3CDTF">2026-10-19T12:31:00Z</dcterms:created>
  <dcterms:modified xsi:type="dcterms:W3CDTF">2026-10-19T12:31:00Z</dcterms:modified>
</cp:coreProperties>
</file>